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040"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155"/>
        <w:gridCol w:w="2943"/>
        <w:gridCol w:w="1647"/>
        <w:gridCol w:w="2295"/>
      </w:tblGrid>
      <w:tr w:rsidR="003D3A24" w:rsidRPr="00B47B3D" w14:paraId="0722C2B4" w14:textId="77777777" w:rsidTr="0080485E">
        <w:trPr>
          <w:trHeight w:val="561"/>
        </w:trPr>
        <w:tc>
          <w:tcPr>
            <w:tcW w:w="2155" w:type="dxa"/>
            <w:shd w:val="clear" w:color="auto" w:fill="D9D9D9" w:themeFill="background1" w:themeFillShade="D9"/>
          </w:tcPr>
          <w:p w14:paraId="5AF363F8" w14:textId="77777777" w:rsidR="003D3A24" w:rsidRPr="00B47B3D" w:rsidRDefault="00136016" w:rsidP="00DA46E3">
            <w:pPr>
              <w:pStyle w:val="Heading2"/>
              <w:rPr>
                <w:lang w:val="en-GB"/>
              </w:rPr>
            </w:pPr>
            <w:r>
              <w:rPr>
                <w:lang w:val="en-GB"/>
              </w:rPr>
              <w:t>Entity in which the role sits:</w:t>
            </w:r>
          </w:p>
        </w:tc>
        <w:tc>
          <w:tcPr>
            <w:tcW w:w="2943" w:type="dxa"/>
          </w:tcPr>
          <w:sdt>
            <w:sdtPr>
              <w:rPr>
                <w:lang w:val="en-GB"/>
              </w:rPr>
              <w:alias w:val="Job Title"/>
              <w:tag w:val="Job Title"/>
              <w:id w:val="-1617358169"/>
              <w:placeholder>
                <w:docPart w:val="A55A0A6D39AB4B34A0330BA08927D5DF"/>
              </w:placeholder>
              <w15:appearance w15:val="hidden"/>
            </w:sdtPr>
            <w:sdtEndPr/>
            <w:sdtContent>
              <w:p w14:paraId="464F0CEA" w14:textId="77777777" w:rsidR="00136016" w:rsidRDefault="008E7575" w:rsidP="00136016">
                <w:pPr>
                  <w:rPr>
                    <w:lang w:val="en-GB"/>
                  </w:rPr>
                </w:pPr>
                <w:sdt>
                  <w:sdtPr>
                    <w:rPr>
                      <w:lang w:val="en-GB"/>
                    </w:rPr>
                    <w:id w:val="21520294"/>
                    <w:placeholder>
                      <w:docPart w:val="19120960FAB440B7827EFD16A0BFD457"/>
                    </w:placeholder>
                    <w:comboBox>
                      <w:listItem w:displayText="Beaulieu Enterprises Limited" w:value="Beaulieu Enterprises Limited"/>
                      <w:listItem w:displayText="Beaulieu Settled Estate" w:value="Beaulieu Settled Estate"/>
                      <w:listItem w:displayText="The National Motor Museum Trust Limited" w:value="The National Motor Museum Trust Limited"/>
                      <w:listItem w:displayText="Vintage Tyre Supplies Limited" w:value="Vintage Tyre Supplies Limited"/>
                      <w:listItem w:displayText="The Countryside Education Trust" w:value="The Countryside Education Trust"/>
                    </w:comboBox>
                  </w:sdtPr>
                  <w:sdtEndPr/>
                  <w:sdtContent>
                    <w:r w:rsidR="006E62C7">
                      <w:rPr>
                        <w:lang w:val="en-GB"/>
                      </w:rPr>
                      <w:t>The National Motor Museum Trust Limited</w:t>
                    </w:r>
                  </w:sdtContent>
                </w:sdt>
              </w:p>
              <w:p w14:paraId="61AF5575" w14:textId="77777777" w:rsidR="003D3A24" w:rsidRPr="006836B0" w:rsidRDefault="008E7575" w:rsidP="006836B0">
                <w:pPr>
                  <w:rPr>
                    <w:color w:val="808080"/>
                  </w:rPr>
                </w:pPr>
              </w:p>
            </w:sdtContent>
          </w:sdt>
        </w:tc>
        <w:tc>
          <w:tcPr>
            <w:tcW w:w="1647" w:type="dxa"/>
            <w:vMerge w:val="restart"/>
            <w:shd w:val="clear" w:color="auto" w:fill="D9D9D9" w:themeFill="background1" w:themeFillShade="D9"/>
          </w:tcPr>
          <w:p w14:paraId="1E6E4B4A" w14:textId="77777777" w:rsidR="003D3A24" w:rsidRDefault="008E7575" w:rsidP="00DA46E3">
            <w:pPr>
              <w:pStyle w:val="Heading2"/>
              <w:rPr>
                <w:lang w:val="en-GB"/>
              </w:rPr>
            </w:pPr>
            <w:sdt>
              <w:sdtPr>
                <w:rPr>
                  <w:lang w:val="en-GB"/>
                </w:rPr>
                <w:alias w:val="Position type:"/>
                <w:tag w:val="Position type:"/>
                <w:id w:val="-538278110"/>
                <w:placeholder>
                  <w:docPart w:val="887D7C649F9F435C939B23AEF85B2A0C"/>
                </w:placeholder>
                <w:temporary/>
                <w:showingPlcHdr/>
                <w15:appearance w15:val="hidden"/>
              </w:sdtPr>
              <w:sdtEndPr/>
              <w:sdtContent>
                <w:r w:rsidR="003D3A24" w:rsidRPr="00B47B3D">
                  <w:rPr>
                    <w:lang w:val="en-GB" w:bidi="en-GB"/>
                  </w:rPr>
                  <w:t>Position type</w:t>
                </w:r>
              </w:sdtContent>
            </w:sdt>
            <w:r w:rsidR="003D3A24" w:rsidRPr="00B47B3D">
              <w:rPr>
                <w:lang w:val="en-GB" w:bidi="en-GB"/>
              </w:rPr>
              <w:t>:</w:t>
            </w:r>
          </w:p>
          <w:p w14:paraId="084B0AF0" w14:textId="77777777" w:rsidR="003D3A24" w:rsidRPr="00B47B3D" w:rsidRDefault="003D3A24" w:rsidP="00DA46E3">
            <w:pPr>
              <w:pStyle w:val="Heading2"/>
              <w:rPr>
                <w:lang w:val="en-GB"/>
              </w:rPr>
            </w:pPr>
            <w:r>
              <w:rPr>
                <w:b w:val="0"/>
                <w:bCs/>
                <w:i/>
                <w:iCs/>
                <w:sz w:val="16"/>
                <w:szCs w:val="22"/>
                <w:lang w:val="en-GB"/>
              </w:rPr>
              <w:t xml:space="preserve"> </w:t>
            </w:r>
          </w:p>
        </w:tc>
        <w:tc>
          <w:tcPr>
            <w:tcW w:w="2295" w:type="dxa"/>
            <w:vMerge w:val="restart"/>
          </w:tcPr>
          <w:sdt>
            <w:sdtPr>
              <w:rPr>
                <w:lang w:val="en-GB"/>
              </w:rPr>
              <w:id w:val="-1958873455"/>
              <w:placeholder>
                <w:docPart w:val="D68C6AB6C54845D0A07CA89C235E8F9D"/>
              </w:placeholder>
              <w:comboBox>
                <w:listItem w:displayText="Full-time" w:value="Full-time"/>
                <w:listItem w:displayText="Part-time" w:value="Part-time"/>
                <w:listItem w:displayText="Either FT or PT" w:value="Either FT or PT"/>
                <w:listItem w:displayText="Hourly pay" w:value="Hourly pay"/>
              </w:comboBox>
            </w:sdtPr>
            <w:sdtEndPr/>
            <w:sdtContent>
              <w:p w14:paraId="41EF3D61" w14:textId="77777777" w:rsidR="003D3A24" w:rsidRDefault="006E62C7" w:rsidP="00DA46E3">
                <w:pPr>
                  <w:rPr>
                    <w:lang w:val="en-GB"/>
                  </w:rPr>
                </w:pPr>
                <w:r>
                  <w:rPr>
                    <w:lang w:val="en-GB"/>
                  </w:rPr>
                  <w:t>Full-time</w:t>
                </w:r>
              </w:p>
            </w:sdtContent>
          </w:sdt>
          <w:p w14:paraId="121281D1" w14:textId="77777777" w:rsidR="003D3A24" w:rsidRDefault="003D3A24" w:rsidP="00DA46E3">
            <w:pPr>
              <w:rPr>
                <w:lang w:val="en-GB"/>
              </w:rPr>
            </w:pPr>
          </w:p>
          <w:p w14:paraId="6B0ADEA7" w14:textId="77777777" w:rsidR="003D3A24" w:rsidRDefault="00FA7B88" w:rsidP="00DA46E3">
            <w:pPr>
              <w:rPr>
                <w:lang w:val="en-GB"/>
              </w:rPr>
            </w:pPr>
            <w:r>
              <w:rPr>
                <w:lang w:val="en-GB"/>
              </w:rPr>
              <w:t>P</w:t>
            </w:r>
            <w:r w:rsidR="003D3A24">
              <w:rPr>
                <w:lang w:val="en-GB"/>
              </w:rPr>
              <w:t xml:space="preserve">lease </w:t>
            </w:r>
            <w:r>
              <w:rPr>
                <w:lang w:val="en-GB"/>
              </w:rPr>
              <w:t>enter</w:t>
            </w:r>
            <w:r w:rsidR="003D3A24">
              <w:rPr>
                <w:lang w:val="en-GB"/>
              </w:rPr>
              <w:t xml:space="preserve"> number of hours</w:t>
            </w:r>
            <w:r>
              <w:rPr>
                <w:lang w:val="en-GB"/>
              </w:rPr>
              <w:t xml:space="preserve"> per week</w:t>
            </w:r>
            <w:r w:rsidR="003D3A24">
              <w:rPr>
                <w:lang w:val="en-GB"/>
              </w:rPr>
              <w:t xml:space="preserve"> below:</w:t>
            </w:r>
          </w:p>
          <w:p w14:paraId="1B0CA18F" w14:textId="77777777" w:rsidR="003D3A24" w:rsidRPr="00E62471" w:rsidRDefault="008E7575" w:rsidP="00DA46E3">
            <w:pPr>
              <w:rPr>
                <w:lang w:val="en-GB"/>
              </w:rPr>
            </w:pPr>
            <w:sdt>
              <w:sdtPr>
                <w:rPr>
                  <w:lang w:val="en-GB"/>
                </w:rPr>
                <w:alias w:val="Job Title"/>
                <w:tag w:val="Job Title"/>
                <w:id w:val="-74985693"/>
                <w:placeholder>
                  <w:docPart w:val="9E22D51E5CB84164B4319A25FC18D573"/>
                </w:placeholder>
                <w15:appearance w15:val="hidden"/>
              </w:sdtPr>
              <w:sdtEndPr/>
              <w:sdtContent>
                <w:r w:rsidR="006E62C7">
                  <w:rPr>
                    <w:lang w:val="en-GB"/>
                  </w:rPr>
                  <w:t>37.5</w:t>
                </w:r>
              </w:sdtContent>
            </w:sdt>
          </w:p>
          <w:p w14:paraId="4E9EAC36" w14:textId="77777777" w:rsidR="003D3A24" w:rsidRDefault="003D3A24" w:rsidP="00E62471">
            <w:pPr>
              <w:rPr>
                <w:lang w:val="en-GB"/>
              </w:rPr>
            </w:pPr>
          </w:p>
          <w:sdt>
            <w:sdtPr>
              <w:rPr>
                <w:lang w:val="en-GB"/>
              </w:rPr>
              <w:alias w:val="Contract Type"/>
              <w:tag w:val="Contract Type"/>
              <w:id w:val="564381911"/>
              <w:placeholder>
                <w:docPart w:val="9604A3FAB62649D19ED4AE0D6D7B5039"/>
              </w:placeholder>
              <w:comboBox>
                <w:listItem w:displayText="Permanent Salaried" w:value="Permanent Salaried"/>
                <w:listItem w:displayText="Permanent Variable" w:value="Permanent Variable"/>
                <w:listItem w:displayText="Fixed Term Contract (FTC)" w:value="Fixed Term Contract (FTC)"/>
                <w:listItem w:displayText="Seasonal" w:value="Seasonal"/>
                <w:listItem w:displayText="Casual" w:value="Casual"/>
              </w:comboBox>
            </w:sdtPr>
            <w:sdtEndPr/>
            <w:sdtContent>
              <w:p w14:paraId="38417579" w14:textId="77777777" w:rsidR="003D3A24" w:rsidRDefault="006E62C7" w:rsidP="003D3A24">
                <w:pPr>
                  <w:rPr>
                    <w:lang w:val="en-GB"/>
                  </w:rPr>
                </w:pPr>
                <w:r>
                  <w:rPr>
                    <w:lang w:val="en-GB"/>
                  </w:rPr>
                  <w:t>Permanent Salaried</w:t>
                </w:r>
              </w:p>
            </w:sdtContent>
          </w:sdt>
          <w:p w14:paraId="42448557" w14:textId="77777777" w:rsidR="003D3A24" w:rsidRDefault="003D3A24" w:rsidP="00E62471">
            <w:pPr>
              <w:rPr>
                <w:lang w:val="en-GB"/>
              </w:rPr>
            </w:pPr>
          </w:p>
          <w:p w14:paraId="59BC2109" w14:textId="77777777" w:rsidR="003D3A24" w:rsidRPr="00E62471" w:rsidRDefault="003D3A24" w:rsidP="003E0DF2">
            <w:pPr>
              <w:rPr>
                <w:b/>
                <w:bCs/>
                <w:lang w:val="en-GB"/>
              </w:rPr>
            </w:pPr>
            <w:r w:rsidRPr="00E62471">
              <w:rPr>
                <w:b/>
                <w:bCs/>
                <w:lang w:val="en-GB"/>
              </w:rPr>
              <w:t xml:space="preserve">Additional information: </w:t>
            </w:r>
          </w:p>
          <w:p w14:paraId="214C4C95" w14:textId="77777777" w:rsidR="003D3A24" w:rsidRPr="00B47B3D" w:rsidRDefault="008E7575" w:rsidP="003E0DF2">
            <w:pPr>
              <w:rPr>
                <w:lang w:val="en-GB"/>
              </w:rPr>
            </w:pPr>
            <w:sdt>
              <w:sdtPr>
                <w:rPr>
                  <w:lang w:val="en-GB"/>
                </w:rPr>
                <w:alias w:val="Department"/>
                <w:tag w:val="Department"/>
                <w:id w:val="893932898"/>
                <w:placeholder>
                  <w:docPart w:val="1EB6E45953EE4374A79A357CE9C20BD2"/>
                </w:placeholder>
                <w:showingPlcHdr/>
                <w15:appearance w15:val="hidden"/>
              </w:sdtPr>
              <w:sdtEndPr/>
              <w:sdtContent>
                <w:r w:rsidR="003D3A24">
                  <w:rPr>
                    <w:rStyle w:val="PlaceholderText"/>
                  </w:rPr>
                  <w:t>Insert additional position information here (if any)</w:t>
                </w:r>
              </w:sdtContent>
            </w:sdt>
          </w:p>
        </w:tc>
      </w:tr>
      <w:tr w:rsidR="00136016" w:rsidRPr="00B47B3D" w14:paraId="54B3B5D3" w14:textId="77777777" w:rsidTr="0080485E">
        <w:trPr>
          <w:trHeight w:hRule="exact" w:val="558"/>
        </w:trPr>
        <w:tc>
          <w:tcPr>
            <w:tcW w:w="2155" w:type="dxa"/>
            <w:shd w:val="clear" w:color="auto" w:fill="D9D9D9" w:themeFill="background1" w:themeFillShade="D9"/>
          </w:tcPr>
          <w:p w14:paraId="5B942D4F" w14:textId="77777777" w:rsidR="00136016" w:rsidRDefault="008E7575" w:rsidP="00136016">
            <w:pPr>
              <w:pStyle w:val="Heading2"/>
              <w:rPr>
                <w:lang w:val="en-GB"/>
              </w:rPr>
            </w:pPr>
            <w:sdt>
              <w:sdtPr>
                <w:rPr>
                  <w:lang w:val="en-GB"/>
                </w:rPr>
                <w:alias w:val="Job title:"/>
                <w:tag w:val="Job title:"/>
                <w:id w:val="-53538607"/>
                <w:placeholder>
                  <w:docPart w:val="6E44C81E70204A158B9C0E946B976348"/>
                </w:placeholder>
                <w:temporary/>
                <w:showingPlcHdr/>
                <w15:appearance w15:val="hidden"/>
              </w:sdtPr>
              <w:sdtEndPr/>
              <w:sdtContent>
                <w:r w:rsidR="00136016" w:rsidRPr="00B47B3D">
                  <w:rPr>
                    <w:lang w:val="en-GB" w:bidi="en-GB"/>
                  </w:rPr>
                  <w:t>Job title</w:t>
                </w:r>
              </w:sdtContent>
            </w:sdt>
            <w:r w:rsidR="00136016" w:rsidRPr="00B47B3D">
              <w:rPr>
                <w:lang w:val="en-GB" w:bidi="en-GB"/>
              </w:rPr>
              <w:t>:</w:t>
            </w:r>
          </w:p>
        </w:tc>
        <w:tc>
          <w:tcPr>
            <w:tcW w:w="2943" w:type="dxa"/>
          </w:tcPr>
          <w:p w14:paraId="5E9B1932" w14:textId="77777777" w:rsidR="00136016" w:rsidRDefault="008E7575" w:rsidP="00136016">
            <w:pPr>
              <w:rPr>
                <w:lang w:val="en-GB"/>
              </w:rPr>
            </w:pPr>
            <w:sdt>
              <w:sdtPr>
                <w:rPr>
                  <w:lang w:val="en-GB"/>
                </w:rPr>
                <w:alias w:val="Job Title"/>
                <w:tag w:val="Job Title"/>
                <w:id w:val="1619024928"/>
                <w:placeholder>
                  <w:docPart w:val="794AFC951161431C9615796242032D7E"/>
                </w:placeholder>
                <w15:appearance w15:val="hidden"/>
              </w:sdtPr>
              <w:sdtEndPr/>
              <w:sdtContent>
                <w:r w:rsidR="006E62C7">
                  <w:rPr>
                    <w:lang w:val="en-GB"/>
                  </w:rPr>
                  <w:t>Philanthropy Manager</w:t>
                </w:r>
              </w:sdtContent>
            </w:sdt>
          </w:p>
        </w:tc>
        <w:tc>
          <w:tcPr>
            <w:tcW w:w="1647" w:type="dxa"/>
            <w:vMerge/>
            <w:shd w:val="clear" w:color="auto" w:fill="D9D9D9" w:themeFill="background1" w:themeFillShade="D9"/>
          </w:tcPr>
          <w:p w14:paraId="7F2289C6" w14:textId="77777777" w:rsidR="00136016" w:rsidRDefault="00136016" w:rsidP="00136016">
            <w:pPr>
              <w:pStyle w:val="Heading2"/>
              <w:rPr>
                <w:lang w:val="en-GB"/>
              </w:rPr>
            </w:pPr>
          </w:p>
        </w:tc>
        <w:tc>
          <w:tcPr>
            <w:tcW w:w="2295" w:type="dxa"/>
            <w:vMerge/>
          </w:tcPr>
          <w:p w14:paraId="6B0C5F5F" w14:textId="77777777" w:rsidR="00136016" w:rsidRPr="00791DC4" w:rsidRDefault="00136016" w:rsidP="00136016">
            <w:pPr>
              <w:rPr>
                <w:rStyle w:val="Style1"/>
              </w:rPr>
            </w:pPr>
          </w:p>
        </w:tc>
      </w:tr>
      <w:tr w:rsidR="00136016" w:rsidRPr="00B47B3D" w14:paraId="3FD72D24" w14:textId="77777777" w:rsidTr="0080485E">
        <w:trPr>
          <w:trHeight w:hRule="exact" w:val="558"/>
        </w:trPr>
        <w:tc>
          <w:tcPr>
            <w:tcW w:w="2155" w:type="dxa"/>
            <w:shd w:val="clear" w:color="auto" w:fill="D9D9D9" w:themeFill="background1" w:themeFillShade="D9"/>
          </w:tcPr>
          <w:p w14:paraId="0D53324D" w14:textId="77777777" w:rsidR="00136016" w:rsidRDefault="00136016" w:rsidP="00136016">
            <w:pPr>
              <w:pStyle w:val="Heading2"/>
              <w:rPr>
                <w:lang w:val="en-GB"/>
              </w:rPr>
            </w:pPr>
            <w:r>
              <w:rPr>
                <w:lang w:val="en-GB"/>
              </w:rPr>
              <w:t>Department</w:t>
            </w:r>
            <w:r w:rsidRPr="00B47B3D">
              <w:rPr>
                <w:lang w:val="en-GB" w:bidi="en-GB"/>
              </w:rPr>
              <w:t>:</w:t>
            </w:r>
          </w:p>
        </w:tc>
        <w:tc>
          <w:tcPr>
            <w:tcW w:w="2943" w:type="dxa"/>
          </w:tcPr>
          <w:p w14:paraId="4BBD74DC" w14:textId="77777777" w:rsidR="00136016" w:rsidRPr="003E0DF2" w:rsidRDefault="008E7575" w:rsidP="00136016">
            <w:pPr>
              <w:rPr>
                <w:color w:val="808080"/>
              </w:rPr>
            </w:pPr>
            <w:sdt>
              <w:sdtPr>
                <w:rPr>
                  <w:lang w:val="en-GB"/>
                </w:rPr>
                <w:alias w:val="Department"/>
                <w:tag w:val="Department"/>
                <w:id w:val="-80604145"/>
                <w:placeholder>
                  <w:docPart w:val="F6FC8C7340044E0B93F406B2ED97DAC7"/>
                </w:placeholder>
                <w15:appearance w15:val="hidden"/>
              </w:sdtPr>
              <w:sdtEndPr/>
              <w:sdtContent>
                <w:r w:rsidR="006E62C7">
                  <w:rPr>
                    <w:lang w:val="en-GB"/>
                  </w:rPr>
                  <w:t>Development Office</w:t>
                </w:r>
              </w:sdtContent>
            </w:sdt>
          </w:p>
        </w:tc>
        <w:tc>
          <w:tcPr>
            <w:tcW w:w="1647" w:type="dxa"/>
            <w:vMerge/>
            <w:shd w:val="clear" w:color="auto" w:fill="D9D9D9" w:themeFill="background1" w:themeFillShade="D9"/>
          </w:tcPr>
          <w:p w14:paraId="3E39014D" w14:textId="77777777" w:rsidR="00136016" w:rsidRDefault="00136016" w:rsidP="00136016">
            <w:pPr>
              <w:pStyle w:val="Heading2"/>
              <w:rPr>
                <w:lang w:val="en-GB"/>
              </w:rPr>
            </w:pPr>
          </w:p>
        </w:tc>
        <w:tc>
          <w:tcPr>
            <w:tcW w:w="2295" w:type="dxa"/>
            <w:vMerge/>
          </w:tcPr>
          <w:p w14:paraId="2BF3B799" w14:textId="77777777" w:rsidR="00136016" w:rsidRPr="00791DC4" w:rsidRDefault="00136016" w:rsidP="00136016">
            <w:pPr>
              <w:rPr>
                <w:rStyle w:val="Style1"/>
              </w:rPr>
            </w:pPr>
          </w:p>
        </w:tc>
      </w:tr>
      <w:tr w:rsidR="00136016" w:rsidRPr="00B47B3D" w14:paraId="54E718ED" w14:textId="77777777" w:rsidTr="0080485E">
        <w:trPr>
          <w:trHeight w:hRule="exact" w:val="567"/>
        </w:trPr>
        <w:tc>
          <w:tcPr>
            <w:tcW w:w="2155" w:type="dxa"/>
            <w:shd w:val="clear" w:color="auto" w:fill="D9D9D9" w:themeFill="background1" w:themeFillShade="D9"/>
          </w:tcPr>
          <w:p w14:paraId="3CEB9FA3" w14:textId="77777777" w:rsidR="00136016" w:rsidRDefault="008E7575" w:rsidP="00136016">
            <w:pPr>
              <w:pStyle w:val="Heading2"/>
              <w:rPr>
                <w:lang w:val="en-GB"/>
              </w:rPr>
            </w:pPr>
            <w:sdt>
              <w:sdtPr>
                <w:rPr>
                  <w:rFonts w:asciiTheme="minorHAnsi" w:hAnsiTheme="minorHAnsi"/>
                  <w:sz w:val="24"/>
                  <w:lang w:val="en-GB"/>
                </w:rPr>
                <w:alias w:val="Location:"/>
                <w:tag w:val="Location:"/>
                <w:id w:val="-405615185"/>
                <w:placeholder>
                  <w:docPart w:val="B13ADF2B37EB47D4ACA560A92008CBC8"/>
                </w:placeholder>
                <w:temporary/>
                <w:showingPlcHdr/>
                <w15:appearance w15:val="hidden"/>
              </w:sdtPr>
              <w:sdtEndPr/>
              <w:sdtContent>
                <w:r w:rsidR="00136016" w:rsidRPr="00B47B3D">
                  <w:rPr>
                    <w:lang w:val="en-GB" w:bidi="en-GB"/>
                  </w:rPr>
                  <w:t>Location</w:t>
                </w:r>
              </w:sdtContent>
            </w:sdt>
            <w:r w:rsidR="00136016" w:rsidRPr="00B47B3D">
              <w:rPr>
                <w:lang w:val="en-GB" w:bidi="en-GB"/>
              </w:rPr>
              <w:t>:</w:t>
            </w:r>
          </w:p>
        </w:tc>
        <w:tc>
          <w:tcPr>
            <w:tcW w:w="2943" w:type="dxa"/>
          </w:tcPr>
          <w:sdt>
            <w:sdtPr>
              <w:rPr>
                <w:lang w:val="en-GB"/>
              </w:rPr>
              <w:alias w:val="Location"/>
              <w:tag w:val="Location"/>
              <w:id w:val="878672029"/>
              <w:placeholder>
                <w:docPart w:val="39A0C8E032974AC184C7CF8B5BBA0E5E"/>
              </w:placeholder>
              <w15:appearance w15:val="hidden"/>
            </w:sdtPr>
            <w:sdtEndPr/>
            <w:sdtContent>
              <w:p w14:paraId="3657F6B9" w14:textId="77777777" w:rsidR="00136016" w:rsidRDefault="006E62C7" w:rsidP="00136016">
                <w:pPr>
                  <w:rPr>
                    <w:lang w:val="en-GB"/>
                  </w:rPr>
                </w:pPr>
                <w:r>
                  <w:rPr>
                    <w:lang w:val="en-GB"/>
                  </w:rPr>
                  <w:t>NMMT Collections Centre, Beaulieu, SO42 7ZN</w:t>
                </w:r>
              </w:p>
            </w:sdtContent>
          </w:sdt>
          <w:p w14:paraId="67A0EE1F" w14:textId="77777777" w:rsidR="00E0096F" w:rsidRDefault="00E0096F" w:rsidP="00136016">
            <w:pPr>
              <w:rPr>
                <w:lang w:val="en-GB"/>
              </w:rPr>
            </w:pPr>
            <w:r w:rsidRPr="00E0096F">
              <w:rPr>
                <w:sz w:val="10"/>
                <w:szCs w:val="10"/>
                <w:lang w:val="en-GB"/>
              </w:rPr>
              <w:t>(For example, John Montagu Building, Beaulieu, SO42 7ZN)</w:t>
            </w:r>
          </w:p>
        </w:tc>
        <w:tc>
          <w:tcPr>
            <w:tcW w:w="1647" w:type="dxa"/>
            <w:vMerge/>
            <w:shd w:val="clear" w:color="auto" w:fill="D9D9D9" w:themeFill="background1" w:themeFillShade="D9"/>
          </w:tcPr>
          <w:p w14:paraId="23DC1014" w14:textId="77777777" w:rsidR="00136016" w:rsidRDefault="00136016" w:rsidP="00136016">
            <w:pPr>
              <w:pStyle w:val="Heading2"/>
              <w:rPr>
                <w:lang w:val="en-GB"/>
              </w:rPr>
            </w:pPr>
          </w:p>
        </w:tc>
        <w:tc>
          <w:tcPr>
            <w:tcW w:w="2295" w:type="dxa"/>
            <w:vMerge/>
          </w:tcPr>
          <w:p w14:paraId="4C61898F" w14:textId="77777777" w:rsidR="00136016" w:rsidRPr="00791DC4" w:rsidRDefault="00136016" w:rsidP="00136016">
            <w:pPr>
              <w:rPr>
                <w:rStyle w:val="Style1"/>
              </w:rPr>
            </w:pPr>
          </w:p>
        </w:tc>
      </w:tr>
      <w:tr w:rsidR="00136016" w:rsidRPr="00B47B3D" w14:paraId="10135238" w14:textId="77777777" w:rsidTr="0080485E">
        <w:trPr>
          <w:trHeight w:hRule="exact" w:val="567"/>
        </w:trPr>
        <w:tc>
          <w:tcPr>
            <w:tcW w:w="2155" w:type="dxa"/>
            <w:shd w:val="clear" w:color="auto" w:fill="D9D9D9" w:themeFill="background1" w:themeFillShade="D9"/>
          </w:tcPr>
          <w:p w14:paraId="40B41E1B" w14:textId="77777777" w:rsidR="00136016" w:rsidRDefault="00136016" w:rsidP="00136016">
            <w:pPr>
              <w:pStyle w:val="Heading2"/>
              <w:rPr>
                <w:lang w:val="en-GB"/>
              </w:rPr>
            </w:pPr>
            <w:r>
              <w:rPr>
                <w:lang w:val="en-GB"/>
              </w:rPr>
              <w:t>Salary range:</w:t>
            </w:r>
          </w:p>
          <w:p w14:paraId="58F3BBC3" w14:textId="77777777" w:rsidR="00136016" w:rsidRDefault="00136016" w:rsidP="00136016">
            <w:pPr>
              <w:pStyle w:val="Heading2"/>
              <w:rPr>
                <w:lang w:val="en-GB"/>
              </w:rPr>
            </w:pPr>
            <w:r w:rsidRPr="008D266B">
              <w:rPr>
                <w:b w:val="0"/>
                <w:bCs/>
                <w:sz w:val="16"/>
                <w:szCs w:val="22"/>
                <w:lang w:val="en-GB"/>
              </w:rPr>
              <w:t>(Based on</w:t>
            </w:r>
            <w:r w:rsidRPr="008D266B">
              <w:rPr>
                <w:sz w:val="16"/>
                <w:szCs w:val="22"/>
                <w:lang w:val="en-GB"/>
              </w:rPr>
              <w:t xml:space="preserve"> </w:t>
            </w:r>
            <w:r w:rsidRPr="008D266B">
              <w:rPr>
                <w:b w:val="0"/>
                <w:bCs/>
                <w:sz w:val="16"/>
                <w:szCs w:val="22"/>
                <w:lang w:val="en-GB"/>
              </w:rPr>
              <w:t>experience)</w:t>
            </w:r>
          </w:p>
          <w:p w14:paraId="19770C65" w14:textId="77777777" w:rsidR="00136016" w:rsidRDefault="00136016" w:rsidP="00136016">
            <w:pPr>
              <w:pStyle w:val="Heading2"/>
              <w:rPr>
                <w:lang w:val="en-GB"/>
              </w:rPr>
            </w:pPr>
          </w:p>
        </w:tc>
        <w:tc>
          <w:tcPr>
            <w:tcW w:w="2943" w:type="dxa"/>
          </w:tcPr>
          <w:p w14:paraId="07234F65" w14:textId="77777777" w:rsidR="00136016" w:rsidRDefault="00136016" w:rsidP="00136016">
            <w:pPr>
              <w:rPr>
                <w:lang w:val="en-GB"/>
              </w:rPr>
            </w:pPr>
            <w:r>
              <w:rPr>
                <w:lang w:val="en-GB"/>
              </w:rPr>
              <w:t xml:space="preserve">£ </w:t>
            </w:r>
            <w:sdt>
              <w:sdtPr>
                <w:rPr>
                  <w:lang w:val="en-GB"/>
                </w:rPr>
                <w:alias w:val="Job Title"/>
                <w:tag w:val="Job Title"/>
                <w:id w:val="1428391372"/>
                <w:placeholder>
                  <w:docPart w:val="CF8138FA11314E719AA8A52F4D8977D3"/>
                </w:placeholder>
                <w15:appearance w15:val="hidden"/>
              </w:sdtPr>
              <w:sdtEndPr/>
              <w:sdtContent>
                <w:r w:rsidR="006E62C7">
                  <w:rPr>
                    <w:lang w:val="en-GB"/>
                  </w:rPr>
                  <w:t>35000</w:t>
                </w:r>
              </w:sdtContent>
            </w:sdt>
            <w:r>
              <w:rPr>
                <w:lang w:val="en-GB"/>
              </w:rPr>
              <w:t xml:space="preserve"> to £</w:t>
            </w:r>
            <w:sdt>
              <w:sdtPr>
                <w:rPr>
                  <w:lang w:val="en-GB"/>
                </w:rPr>
                <w:alias w:val="Job Title"/>
                <w:tag w:val="Job Title"/>
                <w:id w:val="830252657"/>
                <w:placeholder>
                  <w:docPart w:val="EDA439197E5A4FBE992642BFE5DB1A08"/>
                </w:placeholder>
                <w15:appearance w15:val="hidden"/>
              </w:sdtPr>
              <w:sdtEndPr/>
              <w:sdtContent>
                <w:r>
                  <w:rPr>
                    <w:lang w:val="en-GB"/>
                  </w:rPr>
                  <w:t xml:space="preserve"> </w:t>
                </w:r>
                <w:sdt>
                  <w:sdtPr>
                    <w:rPr>
                      <w:lang w:val="en-GB"/>
                    </w:rPr>
                    <w:alias w:val="Job Title"/>
                    <w:tag w:val="Job Title"/>
                    <w:id w:val="-1327127111"/>
                    <w:placeholder>
                      <w:docPart w:val="4434ADECF9D2441FBF9537E69F4079E0"/>
                    </w:placeholder>
                    <w15:appearance w15:val="hidden"/>
                  </w:sdtPr>
                  <w:sdtEndPr/>
                  <w:sdtContent>
                    <w:r w:rsidR="006E62C7">
                      <w:rPr>
                        <w:lang w:val="en-GB"/>
                      </w:rPr>
                      <w:t>40000</w:t>
                    </w:r>
                  </w:sdtContent>
                </w:sdt>
              </w:sdtContent>
            </w:sdt>
          </w:p>
          <w:sdt>
            <w:sdtPr>
              <w:rPr>
                <w:lang w:val="en-GB"/>
              </w:rPr>
              <w:id w:val="-89086434"/>
              <w:placeholder>
                <w:docPart w:val="486CA3E8E59147B89D60A7BC239A4571"/>
              </w:placeholder>
              <w:showingPlcHdr/>
              <w:comboBox>
                <w:listItem w:displayText="Full-time equivalent salary (FTE)" w:value="Full-time equivalent salary (FTE)"/>
                <w:listItem w:displayText="Hourly rate (Hr)" w:value="Hourly rate (Hr)"/>
              </w:comboBox>
            </w:sdtPr>
            <w:sdtEndPr/>
            <w:sdtContent>
              <w:p w14:paraId="70A97ADA" w14:textId="77777777" w:rsidR="00AB3F56" w:rsidRDefault="00AB3F56" w:rsidP="00AB3F56">
                <w:pPr>
                  <w:rPr>
                    <w:lang w:val="en-GB"/>
                  </w:rPr>
                </w:pPr>
                <w:r w:rsidRPr="003D3A24">
                  <w:rPr>
                    <w:color w:val="808080" w:themeColor="background1" w:themeShade="80"/>
                    <w:lang w:val="en-GB"/>
                  </w:rPr>
                  <w:t xml:space="preserve">Select </w:t>
                </w:r>
                <w:r>
                  <w:rPr>
                    <w:color w:val="808080" w:themeColor="background1" w:themeShade="80"/>
                    <w:lang w:val="en-GB"/>
                  </w:rPr>
                  <w:t>FTE / Hourly</w:t>
                </w:r>
              </w:p>
            </w:sdtContent>
          </w:sdt>
          <w:p w14:paraId="30DB00FF" w14:textId="77777777" w:rsidR="00136016" w:rsidRDefault="00136016" w:rsidP="00136016">
            <w:pPr>
              <w:rPr>
                <w:lang w:val="en-GB"/>
              </w:rPr>
            </w:pPr>
          </w:p>
        </w:tc>
        <w:tc>
          <w:tcPr>
            <w:tcW w:w="1647" w:type="dxa"/>
            <w:vMerge/>
            <w:shd w:val="clear" w:color="auto" w:fill="D9D9D9" w:themeFill="background1" w:themeFillShade="D9"/>
          </w:tcPr>
          <w:p w14:paraId="5CC1FD98" w14:textId="77777777" w:rsidR="00136016" w:rsidRDefault="00136016" w:rsidP="00136016">
            <w:pPr>
              <w:pStyle w:val="Heading2"/>
              <w:rPr>
                <w:lang w:val="en-GB"/>
              </w:rPr>
            </w:pPr>
          </w:p>
        </w:tc>
        <w:tc>
          <w:tcPr>
            <w:tcW w:w="2295" w:type="dxa"/>
            <w:vMerge/>
          </w:tcPr>
          <w:p w14:paraId="192A8A96" w14:textId="77777777" w:rsidR="00136016" w:rsidRDefault="00136016" w:rsidP="00136016">
            <w:pPr>
              <w:rPr>
                <w:lang w:val="en-GB"/>
              </w:rPr>
            </w:pPr>
          </w:p>
        </w:tc>
      </w:tr>
      <w:tr w:rsidR="00136016" w:rsidRPr="00B47B3D" w14:paraId="06F5DC1A" w14:textId="77777777" w:rsidTr="003D3A24">
        <w:trPr>
          <w:trHeight w:hRule="exact" w:val="567"/>
        </w:trPr>
        <w:tc>
          <w:tcPr>
            <w:tcW w:w="2155" w:type="dxa"/>
            <w:shd w:val="clear" w:color="auto" w:fill="D9D9D9" w:themeFill="background1" w:themeFillShade="D9"/>
          </w:tcPr>
          <w:p w14:paraId="5045EAE3" w14:textId="77777777" w:rsidR="00136016" w:rsidRDefault="00136016" w:rsidP="00136016">
            <w:pPr>
              <w:pStyle w:val="Heading2"/>
              <w:rPr>
                <w:lang w:val="en-GB"/>
              </w:rPr>
            </w:pPr>
            <w:r>
              <w:rPr>
                <w:lang w:val="en-GB"/>
              </w:rPr>
              <w:t>Study package?</w:t>
            </w:r>
          </w:p>
        </w:tc>
        <w:tc>
          <w:tcPr>
            <w:tcW w:w="2943" w:type="dxa"/>
          </w:tcPr>
          <w:sdt>
            <w:sdtPr>
              <w:rPr>
                <w:lang w:val="en-GB"/>
              </w:rPr>
              <w:id w:val="-891807127"/>
              <w:placeholder>
                <w:docPart w:val="406A84AE6ECD403C92144B6F596C4B06"/>
              </w:placeholder>
              <w:showingPlcHdr/>
              <w:comboBox>
                <w:listItem w:displayText="Yes" w:value="Yes"/>
                <w:listItem w:displayText="No" w:value="No"/>
              </w:comboBox>
            </w:sdtPr>
            <w:sdtEndPr/>
            <w:sdtContent>
              <w:p w14:paraId="2550D750" w14:textId="77777777" w:rsidR="00136016" w:rsidRDefault="00136016" w:rsidP="00136016">
                <w:pPr>
                  <w:rPr>
                    <w:lang w:val="en-GB"/>
                  </w:rPr>
                </w:pPr>
                <w:r>
                  <w:rPr>
                    <w:color w:val="808080" w:themeColor="background1" w:themeShade="80"/>
                    <w:lang w:val="en-GB"/>
                  </w:rPr>
                  <w:t>Study package included?</w:t>
                </w:r>
              </w:p>
            </w:sdtContent>
          </w:sdt>
          <w:p w14:paraId="2960F187" w14:textId="457FC659" w:rsidR="00136016" w:rsidRDefault="00AF4716" w:rsidP="00136016">
            <w:pPr>
              <w:rPr>
                <w:lang w:val="en-GB"/>
              </w:rPr>
            </w:pPr>
            <w:r>
              <w:rPr>
                <w:lang w:val="en-GB"/>
              </w:rPr>
              <w:t>no</w:t>
            </w:r>
          </w:p>
        </w:tc>
        <w:tc>
          <w:tcPr>
            <w:tcW w:w="1647" w:type="dxa"/>
            <w:vMerge/>
            <w:shd w:val="clear" w:color="auto" w:fill="D9D9D9" w:themeFill="background1" w:themeFillShade="D9"/>
          </w:tcPr>
          <w:p w14:paraId="071E9D3E" w14:textId="77777777" w:rsidR="00136016" w:rsidRDefault="00136016" w:rsidP="00136016">
            <w:pPr>
              <w:pStyle w:val="Heading2"/>
              <w:rPr>
                <w:lang w:val="en-GB"/>
              </w:rPr>
            </w:pPr>
          </w:p>
        </w:tc>
        <w:tc>
          <w:tcPr>
            <w:tcW w:w="2295" w:type="dxa"/>
            <w:vMerge/>
            <w:tcBorders>
              <w:bottom w:val="single" w:sz="4" w:space="0" w:color="auto"/>
            </w:tcBorders>
          </w:tcPr>
          <w:p w14:paraId="3C82F4CB" w14:textId="77777777" w:rsidR="00136016" w:rsidRPr="00E62471" w:rsidRDefault="00136016" w:rsidP="00136016">
            <w:pPr>
              <w:rPr>
                <w:b/>
                <w:bCs/>
                <w:lang w:val="en-GB"/>
              </w:rPr>
            </w:pPr>
          </w:p>
        </w:tc>
      </w:tr>
      <w:tr w:rsidR="00136016" w:rsidRPr="00B47B3D" w14:paraId="592C0A8D" w14:textId="77777777" w:rsidTr="00887816">
        <w:trPr>
          <w:trHeight w:hRule="exact" w:val="567"/>
        </w:trPr>
        <w:tc>
          <w:tcPr>
            <w:tcW w:w="2155" w:type="dxa"/>
            <w:shd w:val="clear" w:color="auto" w:fill="D9D9D9" w:themeFill="background1" w:themeFillShade="D9"/>
          </w:tcPr>
          <w:p w14:paraId="21098872" w14:textId="77777777" w:rsidR="00136016" w:rsidRPr="00B47B3D" w:rsidRDefault="00136016" w:rsidP="00136016">
            <w:pPr>
              <w:pStyle w:val="Heading2"/>
              <w:rPr>
                <w:lang w:val="en-GB"/>
              </w:rPr>
            </w:pPr>
            <w:r>
              <w:rPr>
                <w:lang w:val="en-GB"/>
              </w:rPr>
              <w:t>Driving licence required?</w:t>
            </w:r>
          </w:p>
        </w:tc>
        <w:tc>
          <w:tcPr>
            <w:tcW w:w="2943" w:type="dxa"/>
          </w:tcPr>
          <w:sdt>
            <w:sdtPr>
              <w:rPr>
                <w:lang w:val="en-GB"/>
              </w:rPr>
              <w:id w:val="1669602042"/>
              <w:placeholder>
                <w:docPart w:val="455ED95DBF8E4707ABDB954A709BB433"/>
              </w:placeholder>
              <w:comboBox>
                <w:listItem w:displayText="Yes" w:value="Yes"/>
                <w:listItem w:displayText="No" w:value="No"/>
              </w:comboBox>
            </w:sdtPr>
            <w:sdtEndPr/>
            <w:sdtContent>
              <w:p w14:paraId="05C43D55" w14:textId="3DBAAC82" w:rsidR="00136016" w:rsidRDefault="003F3886" w:rsidP="00136016">
                <w:pPr>
                  <w:rPr>
                    <w:lang w:val="en-GB"/>
                  </w:rPr>
                </w:pPr>
                <w:r>
                  <w:rPr>
                    <w:lang w:val="en-GB"/>
                  </w:rPr>
                  <w:t>Yes</w:t>
                </w:r>
              </w:p>
            </w:sdtContent>
          </w:sdt>
          <w:p w14:paraId="54719708" w14:textId="77777777" w:rsidR="00136016" w:rsidRPr="00B47B3D" w:rsidRDefault="00136016" w:rsidP="00136016">
            <w:pPr>
              <w:rPr>
                <w:lang w:val="en-GB"/>
              </w:rPr>
            </w:pPr>
          </w:p>
        </w:tc>
        <w:tc>
          <w:tcPr>
            <w:tcW w:w="1647" w:type="dxa"/>
            <w:vMerge w:val="restart"/>
            <w:shd w:val="clear" w:color="auto" w:fill="D9D9D9" w:themeFill="background1" w:themeFillShade="D9"/>
          </w:tcPr>
          <w:p w14:paraId="24BBEDBE" w14:textId="77777777" w:rsidR="00136016" w:rsidRPr="00B47B3D" w:rsidRDefault="00A9485E" w:rsidP="00136016">
            <w:pPr>
              <w:pStyle w:val="Heading2"/>
              <w:rPr>
                <w:lang w:val="en-GB"/>
              </w:rPr>
            </w:pPr>
            <w:r>
              <w:rPr>
                <w:lang w:val="en-GB"/>
              </w:rPr>
              <w:t>Standard Beaulieu Hybrid Working Policy Applies:</w:t>
            </w:r>
          </w:p>
        </w:tc>
        <w:tc>
          <w:tcPr>
            <w:tcW w:w="2295" w:type="dxa"/>
            <w:tcBorders>
              <w:bottom w:val="nil"/>
            </w:tcBorders>
          </w:tcPr>
          <w:sdt>
            <w:sdtPr>
              <w:rPr>
                <w:lang w:val="en-GB"/>
              </w:rPr>
              <w:id w:val="399489908"/>
              <w:placeholder>
                <w:docPart w:val="707ED540CF3C4C0581FB90E93BFD51BA"/>
              </w:placeholder>
              <w:comboBox>
                <w:listItem w:displayText="Yes" w:value="Yes"/>
                <w:listItem w:displayText="No" w:value="No"/>
              </w:comboBox>
            </w:sdtPr>
            <w:sdtEndPr/>
            <w:sdtContent>
              <w:p w14:paraId="589C51B6" w14:textId="775C695A" w:rsidR="00B46ADF" w:rsidRDefault="00EE2D20" w:rsidP="00B46ADF">
                <w:pPr>
                  <w:rPr>
                    <w:lang w:val="en-GB"/>
                  </w:rPr>
                </w:pPr>
                <w:r>
                  <w:rPr>
                    <w:lang w:val="en-GB"/>
                  </w:rPr>
                  <w:t>Yes</w:t>
                </w:r>
              </w:p>
            </w:sdtContent>
          </w:sdt>
          <w:p w14:paraId="7FF79C17" w14:textId="77777777" w:rsidR="00136016" w:rsidRPr="00B47B3D" w:rsidRDefault="00136016" w:rsidP="00136016">
            <w:pPr>
              <w:rPr>
                <w:lang w:val="en-GB"/>
              </w:rPr>
            </w:pPr>
          </w:p>
        </w:tc>
      </w:tr>
      <w:tr w:rsidR="00136016" w:rsidRPr="00B47B3D" w14:paraId="61F2E0AC" w14:textId="77777777" w:rsidTr="009D247F">
        <w:trPr>
          <w:trHeight w:val="565"/>
        </w:trPr>
        <w:tc>
          <w:tcPr>
            <w:tcW w:w="2155" w:type="dxa"/>
            <w:tcBorders>
              <w:bottom w:val="single" w:sz="4" w:space="0" w:color="auto"/>
            </w:tcBorders>
            <w:shd w:val="clear" w:color="auto" w:fill="D9D9D9" w:themeFill="background1" w:themeFillShade="D9"/>
          </w:tcPr>
          <w:p w14:paraId="099DA828" w14:textId="77777777" w:rsidR="00136016" w:rsidRPr="00B47B3D" w:rsidRDefault="008E7575" w:rsidP="00136016">
            <w:pPr>
              <w:pStyle w:val="Heading2"/>
              <w:rPr>
                <w:lang w:val="en-GB"/>
              </w:rPr>
            </w:pPr>
            <w:sdt>
              <w:sdtPr>
                <w:rPr>
                  <w:lang w:val="en-GB"/>
                </w:rPr>
                <w:alias w:val="Travel required:"/>
                <w:tag w:val="Travel required:"/>
                <w:id w:val="2080789295"/>
                <w:placeholder>
                  <w:docPart w:val="FA27F1C8653E4AAD83B7743908B3CF4E"/>
                </w:placeholder>
                <w:temporary/>
                <w:showingPlcHdr/>
                <w15:appearance w15:val="hidden"/>
              </w:sdtPr>
              <w:sdtEndPr/>
              <w:sdtContent>
                <w:r w:rsidR="00136016" w:rsidRPr="00B47B3D">
                  <w:rPr>
                    <w:lang w:val="en-GB" w:bidi="en-GB"/>
                  </w:rPr>
                  <w:t>Travel required</w:t>
                </w:r>
              </w:sdtContent>
            </w:sdt>
            <w:r w:rsidR="00136016">
              <w:rPr>
                <w:lang w:val="en-GB" w:bidi="en-GB"/>
              </w:rPr>
              <w:t>?</w:t>
            </w:r>
          </w:p>
        </w:tc>
        <w:tc>
          <w:tcPr>
            <w:tcW w:w="2943" w:type="dxa"/>
            <w:tcBorders>
              <w:bottom w:val="single" w:sz="4" w:space="0" w:color="auto"/>
            </w:tcBorders>
          </w:tcPr>
          <w:sdt>
            <w:sdtPr>
              <w:rPr>
                <w:lang w:val="en-GB"/>
              </w:rPr>
              <w:id w:val="1118491988"/>
              <w:placeholder>
                <w:docPart w:val="30D6DCAD91B74AE4BF1708CEEA7DD4BE"/>
              </w:placeholder>
              <w:comboBox>
                <w:listItem w:displayText="Yes" w:value="Yes"/>
                <w:listItem w:displayText="No" w:value="No"/>
                <w:listItem w:displayText="Minimal" w:value="Minimal"/>
              </w:comboBox>
            </w:sdtPr>
            <w:sdtEndPr/>
            <w:sdtContent>
              <w:p w14:paraId="0048AD59" w14:textId="77777777" w:rsidR="00136016" w:rsidRDefault="00C24B84" w:rsidP="00136016">
                <w:pPr>
                  <w:rPr>
                    <w:lang w:val="en-GB"/>
                  </w:rPr>
                </w:pPr>
                <w:r>
                  <w:rPr>
                    <w:lang w:val="en-GB"/>
                  </w:rPr>
                  <w:t>Yes</w:t>
                </w:r>
              </w:p>
            </w:sdtContent>
          </w:sdt>
          <w:p w14:paraId="7F2EE640" w14:textId="77777777" w:rsidR="00136016" w:rsidRPr="00B47B3D" w:rsidRDefault="00136016" w:rsidP="00136016">
            <w:pPr>
              <w:rPr>
                <w:lang w:val="en-GB"/>
              </w:rPr>
            </w:pPr>
          </w:p>
        </w:tc>
        <w:tc>
          <w:tcPr>
            <w:tcW w:w="1647" w:type="dxa"/>
            <w:vMerge/>
            <w:shd w:val="clear" w:color="auto" w:fill="D9D9D9" w:themeFill="background1" w:themeFillShade="D9"/>
          </w:tcPr>
          <w:p w14:paraId="45442AEC" w14:textId="77777777" w:rsidR="00136016" w:rsidRPr="00B47B3D" w:rsidRDefault="00136016" w:rsidP="00136016">
            <w:pPr>
              <w:pStyle w:val="Heading2"/>
              <w:rPr>
                <w:lang w:val="en-GB"/>
              </w:rPr>
            </w:pPr>
          </w:p>
        </w:tc>
        <w:tc>
          <w:tcPr>
            <w:tcW w:w="2295" w:type="dxa"/>
            <w:vMerge w:val="restart"/>
            <w:tcBorders>
              <w:top w:val="nil"/>
            </w:tcBorders>
          </w:tcPr>
          <w:p w14:paraId="632F89C2" w14:textId="77777777" w:rsidR="00136016" w:rsidRPr="00E62471" w:rsidRDefault="00A9485E" w:rsidP="00136016">
            <w:pPr>
              <w:rPr>
                <w:b/>
                <w:bCs/>
                <w:lang w:val="en-GB"/>
              </w:rPr>
            </w:pPr>
            <w:r>
              <w:rPr>
                <w:b/>
                <w:bCs/>
                <w:lang w:val="en-GB"/>
              </w:rPr>
              <w:t>If no, please specify why it doesn’t apply and outline what does apply below</w:t>
            </w:r>
            <w:r w:rsidRPr="00E62471">
              <w:rPr>
                <w:b/>
                <w:bCs/>
                <w:lang w:val="en-GB"/>
              </w:rPr>
              <w:t xml:space="preserve">: </w:t>
            </w:r>
          </w:p>
          <w:p w14:paraId="31C4B224" w14:textId="04A393AB" w:rsidR="00136016" w:rsidRPr="00B47B3D" w:rsidRDefault="008E7575" w:rsidP="00136016">
            <w:pPr>
              <w:rPr>
                <w:lang w:val="en-GB"/>
              </w:rPr>
            </w:pPr>
            <w:sdt>
              <w:sdtPr>
                <w:rPr>
                  <w:lang w:val="en-GB"/>
                </w:rPr>
                <w:alias w:val="Department"/>
                <w:tag w:val="Department"/>
                <w:id w:val="853691162"/>
                <w:placeholder>
                  <w:docPart w:val="98BA41C31FFA4C27B336E80EFF2BB5A8"/>
                </w:placeholder>
                <w15:appearance w15:val="hidden"/>
              </w:sdtPr>
              <w:sdtEndPr/>
              <w:sdtContent>
                <w:r w:rsidR="00AF4716">
                  <w:rPr>
                    <w:lang w:val="en-GB"/>
                  </w:rPr>
                  <w:t>Potential two days out of the office if required.  Line Manager to agree.</w:t>
                </w:r>
              </w:sdtContent>
            </w:sdt>
          </w:p>
        </w:tc>
      </w:tr>
      <w:tr w:rsidR="00136016" w:rsidRPr="00B47B3D" w14:paraId="4D136ADB" w14:textId="77777777" w:rsidTr="009D247F">
        <w:trPr>
          <w:trHeight w:hRule="exact" w:val="567"/>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A21F45" w14:textId="0F944EC1" w:rsidR="00136016" w:rsidRPr="00B47B3D" w:rsidRDefault="00AF4716" w:rsidP="00136016">
            <w:pPr>
              <w:pStyle w:val="Heading2"/>
              <w:rPr>
                <w:lang w:val="en-GB"/>
              </w:rPr>
            </w:pPr>
            <w:r>
              <w:rPr>
                <w:lang w:val="en-GB"/>
              </w:rPr>
              <w:t xml:space="preserve">January </w:t>
            </w:r>
          </w:p>
        </w:tc>
        <w:sdt>
          <w:sdtPr>
            <w:rPr>
              <w:lang w:val="en-GB"/>
            </w:rPr>
            <w:id w:val="1980023313"/>
            <w:placeholder>
              <w:docPart w:val="875F5A4752BF466480763BAE534C9F58"/>
            </w:placeholder>
            <w:date w:fullDate="2025-02-01T00:00:00Z">
              <w:dateFormat w:val="dd/MM/yyyy"/>
              <w:lid w:val="en-GB"/>
              <w:storeMappedDataAs w:val="dateTime"/>
              <w:calendar w:val="gregorian"/>
            </w:date>
          </w:sdtPr>
          <w:sdtEndPr/>
          <w:sdtContent>
            <w:tc>
              <w:tcPr>
                <w:tcW w:w="2943" w:type="dxa"/>
                <w:tcBorders>
                  <w:top w:val="single" w:sz="4" w:space="0" w:color="auto"/>
                  <w:left w:val="single" w:sz="4" w:space="0" w:color="auto"/>
                  <w:bottom w:val="single" w:sz="4" w:space="0" w:color="auto"/>
                  <w:right w:val="single" w:sz="4" w:space="0" w:color="auto"/>
                </w:tcBorders>
              </w:tcPr>
              <w:p w14:paraId="0F966C6A" w14:textId="12173134" w:rsidR="00136016" w:rsidRPr="00B47B3D" w:rsidRDefault="00AF4716" w:rsidP="00136016">
                <w:pPr>
                  <w:rPr>
                    <w:lang w:val="en-GB"/>
                  </w:rPr>
                </w:pPr>
                <w:r>
                  <w:rPr>
                    <w:lang w:val="en-GB"/>
                  </w:rPr>
                  <w:t>01/02/2025</w:t>
                </w:r>
              </w:p>
            </w:tc>
          </w:sdtContent>
        </w:sdt>
        <w:tc>
          <w:tcPr>
            <w:tcW w:w="1647" w:type="dxa"/>
            <w:vMerge/>
            <w:tcBorders>
              <w:left w:val="single" w:sz="4" w:space="0" w:color="auto"/>
            </w:tcBorders>
            <w:shd w:val="clear" w:color="auto" w:fill="D9D9D9" w:themeFill="background1" w:themeFillShade="D9"/>
          </w:tcPr>
          <w:p w14:paraId="18C9E9E3" w14:textId="77777777" w:rsidR="00136016" w:rsidRPr="00B47B3D" w:rsidRDefault="00136016" w:rsidP="00136016">
            <w:pPr>
              <w:pStyle w:val="Heading2"/>
              <w:rPr>
                <w:lang w:val="en-GB"/>
              </w:rPr>
            </w:pPr>
          </w:p>
        </w:tc>
        <w:tc>
          <w:tcPr>
            <w:tcW w:w="2295" w:type="dxa"/>
            <w:vMerge/>
          </w:tcPr>
          <w:p w14:paraId="151E78F7" w14:textId="77777777" w:rsidR="00136016" w:rsidRDefault="00136016" w:rsidP="00136016">
            <w:pPr>
              <w:rPr>
                <w:b/>
                <w:bCs/>
                <w:lang w:val="en-GB"/>
              </w:rPr>
            </w:pPr>
          </w:p>
        </w:tc>
      </w:tr>
      <w:tr w:rsidR="00887816" w:rsidRPr="00B47B3D" w14:paraId="6960797A" w14:textId="77777777" w:rsidTr="009D247F">
        <w:trPr>
          <w:trHeight w:val="565"/>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F72633" w14:textId="77777777" w:rsidR="00887816" w:rsidRPr="00B47B3D" w:rsidRDefault="00887816" w:rsidP="00887816">
            <w:pPr>
              <w:pStyle w:val="Heading2"/>
              <w:rPr>
                <w:lang w:val="en-GB"/>
              </w:rPr>
            </w:pPr>
            <w:r>
              <w:rPr>
                <w:lang w:val="en-GB"/>
              </w:rPr>
              <w:t>Application cut-off date</w:t>
            </w:r>
            <w:r w:rsidRPr="00B47B3D">
              <w:rPr>
                <w:lang w:val="en-GB" w:bidi="en-GB"/>
              </w:rPr>
              <w:t>:</w:t>
            </w:r>
          </w:p>
        </w:tc>
        <w:sdt>
          <w:sdtPr>
            <w:rPr>
              <w:lang w:val="en-GB"/>
            </w:rPr>
            <w:id w:val="-2123675289"/>
            <w:placeholder>
              <w:docPart w:val="4F194EAEEEAB47759CFF318B6D86A2B2"/>
            </w:placeholder>
            <w:date w:fullDate="2024-12-31T00:00:00Z">
              <w:dateFormat w:val="dd/MM/yyyy"/>
              <w:lid w:val="en-GB"/>
              <w:storeMappedDataAs w:val="dateTime"/>
              <w:calendar w:val="gregorian"/>
            </w:date>
          </w:sdtPr>
          <w:sdtEndPr/>
          <w:sdtContent>
            <w:tc>
              <w:tcPr>
                <w:tcW w:w="2943" w:type="dxa"/>
                <w:tcBorders>
                  <w:top w:val="single" w:sz="4" w:space="0" w:color="auto"/>
                  <w:left w:val="single" w:sz="4" w:space="0" w:color="auto"/>
                  <w:bottom w:val="single" w:sz="4" w:space="0" w:color="auto"/>
                  <w:right w:val="single" w:sz="4" w:space="0" w:color="auto"/>
                </w:tcBorders>
              </w:tcPr>
              <w:p w14:paraId="30818025" w14:textId="7548E5E6" w:rsidR="00887816" w:rsidRPr="00B47B3D" w:rsidRDefault="00AF4716" w:rsidP="00887816">
                <w:pPr>
                  <w:rPr>
                    <w:lang w:val="en-GB"/>
                  </w:rPr>
                </w:pPr>
                <w:r>
                  <w:rPr>
                    <w:lang w:val="en-GB"/>
                  </w:rPr>
                  <w:t>31/12/2024</w:t>
                </w:r>
              </w:p>
            </w:tc>
          </w:sdtContent>
        </w:sdt>
        <w:tc>
          <w:tcPr>
            <w:tcW w:w="1647" w:type="dxa"/>
            <w:vMerge/>
            <w:tcBorders>
              <w:left w:val="single" w:sz="4" w:space="0" w:color="auto"/>
            </w:tcBorders>
            <w:shd w:val="clear" w:color="auto" w:fill="D9D9D9" w:themeFill="background1" w:themeFillShade="D9"/>
          </w:tcPr>
          <w:p w14:paraId="731DCA9A" w14:textId="77777777" w:rsidR="00887816" w:rsidRPr="00B47B3D" w:rsidRDefault="00887816" w:rsidP="00887816">
            <w:pPr>
              <w:pStyle w:val="Heading2"/>
              <w:rPr>
                <w:lang w:val="en-GB"/>
              </w:rPr>
            </w:pPr>
          </w:p>
        </w:tc>
        <w:tc>
          <w:tcPr>
            <w:tcW w:w="2295" w:type="dxa"/>
            <w:vMerge/>
          </w:tcPr>
          <w:p w14:paraId="58F27ADE" w14:textId="77777777" w:rsidR="00887816" w:rsidRDefault="00887816" w:rsidP="00887816">
            <w:pPr>
              <w:rPr>
                <w:b/>
                <w:bCs/>
                <w:lang w:val="en-GB"/>
              </w:rPr>
            </w:pPr>
          </w:p>
        </w:tc>
      </w:tr>
    </w:tbl>
    <w:tbl>
      <w:tblPr>
        <w:tblStyle w:val="TableGridLight"/>
        <w:tblW w:w="9040"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9040"/>
      </w:tblGrid>
      <w:tr w:rsidR="00326F90" w:rsidRPr="00B47B3D" w14:paraId="54DDCAE6" w14:textId="77777777" w:rsidTr="00700E0E">
        <w:tc>
          <w:tcPr>
            <w:tcW w:w="9040" w:type="dxa"/>
            <w:shd w:val="clear" w:color="auto" w:fill="D9D9D9" w:themeFill="background1" w:themeFillShade="D9"/>
          </w:tcPr>
          <w:p w14:paraId="35212D90" w14:textId="77777777" w:rsidR="00326F90" w:rsidRPr="00326F90" w:rsidRDefault="00326F90" w:rsidP="00973885">
            <w:pPr>
              <w:spacing w:after="0"/>
              <w:rPr>
                <w:b/>
                <w:bCs/>
                <w:lang w:val="en-GB"/>
              </w:rPr>
            </w:pPr>
            <w:r w:rsidRPr="00326F90">
              <w:rPr>
                <w:b/>
                <w:bCs/>
                <w:lang w:val="en-GB"/>
              </w:rPr>
              <w:t>Reporting lines:</w:t>
            </w:r>
            <w:r w:rsidR="00D4242E">
              <w:rPr>
                <w:b/>
                <w:bCs/>
                <w:lang w:val="en-GB"/>
              </w:rPr>
              <w:t xml:space="preserve"> </w:t>
            </w:r>
            <w:r w:rsidR="00D4242E" w:rsidRPr="00D4242E">
              <w:rPr>
                <w:i/>
                <w:iCs/>
                <w:color w:val="808080" w:themeColor="background1" w:themeShade="80"/>
                <w:sz w:val="18"/>
                <w:szCs w:val="18"/>
                <w:lang w:val="en-GB"/>
              </w:rPr>
              <w:t>(Please use the hierarchy template below or insert a screenshot of a different organisational chart if you have one.  Please ensure this role is highlighted)</w:t>
            </w:r>
          </w:p>
        </w:tc>
      </w:tr>
      <w:tr w:rsidR="00326F90" w:rsidRPr="00B47B3D" w14:paraId="16D76408" w14:textId="77777777" w:rsidTr="00D4242E">
        <w:trPr>
          <w:trHeight w:hRule="exact" w:val="6804"/>
        </w:trPr>
        <w:tc>
          <w:tcPr>
            <w:tcW w:w="9040" w:type="dxa"/>
            <w:shd w:val="clear" w:color="auto" w:fill="FFFFFF" w:themeFill="background1"/>
          </w:tcPr>
          <w:p w14:paraId="5BBDAE5F" w14:textId="77777777" w:rsidR="00326F90" w:rsidRPr="00B47B3D" w:rsidRDefault="00D4242E" w:rsidP="00973885">
            <w:pPr>
              <w:spacing w:after="0"/>
              <w:rPr>
                <w:lang w:val="en-GB"/>
              </w:rPr>
            </w:pPr>
            <w:r>
              <w:rPr>
                <w:noProof/>
                <w:lang w:val="en-GB"/>
              </w:rPr>
              <w:drawing>
                <wp:anchor distT="0" distB="0" distL="114300" distR="114300" simplePos="0" relativeHeight="251658240" behindDoc="1" locked="0" layoutInCell="1" allowOverlap="1" wp14:anchorId="33E5B33A" wp14:editId="082BE74B">
                  <wp:simplePos x="0" y="0"/>
                  <wp:positionH relativeFrom="column">
                    <wp:posOffset>44450</wp:posOffset>
                  </wp:positionH>
                  <wp:positionV relativeFrom="paragraph">
                    <wp:posOffset>327660</wp:posOffset>
                  </wp:positionV>
                  <wp:extent cx="5486400" cy="3200400"/>
                  <wp:effectExtent l="0" t="0" r="0" b="0"/>
                  <wp:wrapTight wrapText="bothSides">
                    <wp:wrapPolygon edited="0">
                      <wp:start x="6450" y="0"/>
                      <wp:lineTo x="6450" y="3600"/>
                      <wp:lineTo x="7575" y="4114"/>
                      <wp:lineTo x="10575" y="4114"/>
                      <wp:lineTo x="7425" y="4886"/>
                      <wp:lineTo x="6825" y="5143"/>
                      <wp:lineTo x="6825" y="8486"/>
                      <wp:lineTo x="7500" y="10286"/>
                      <wp:lineTo x="7575" y="14400"/>
                      <wp:lineTo x="8250" y="16457"/>
                      <wp:lineTo x="8325" y="17357"/>
                      <wp:lineTo x="14400" y="17357"/>
                      <wp:lineTo x="14550" y="11829"/>
                      <wp:lineTo x="7875" y="10286"/>
                      <wp:lineTo x="9675" y="10286"/>
                      <wp:lineTo x="14775" y="8743"/>
                      <wp:lineTo x="14850" y="5271"/>
                      <wp:lineTo x="14475" y="5014"/>
                      <wp:lineTo x="10950" y="4114"/>
                      <wp:lineTo x="14100" y="4114"/>
                      <wp:lineTo x="15225" y="3600"/>
                      <wp:lineTo x="15150" y="0"/>
                      <wp:lineTo x="6450" y="0"/>
                    </wp:wrapPolygon>
                  </wp:wrapTight>
                  <wp:docPr id="85026939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tc>
      </w:tr>
    </w:tbl>
    <w:tbl>
      <w:tblPr>
        <w:tblStyle w:val="TableGrid"/>
        <w:tblW w:w="9040" w:type="dxa"/>
        <w:shd w:val="clear" w:color="auto" w:fill="D9D9D9" w:themeFill="background1" w:themeFillShade="D9"/>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9040"/>
      </w:tblGrid>
      <w:tr w:rsidR="00973885" w:rsidRPr="00B47B3D" w14:paraId="104EA6FE" w14:textId="77777777" w:rsidTr="00C33F19">
        <w:tc>
          <w:tcPr>
            <w:tcW w:w="9040" w:type="dxa"/>
            <w:shd w:val="clear" w:color="auto" w:fill="D9D9D9" w:themeFill="background1" w:themeFillShade="D9"/>
          </w:tcPr>
          <w:p w14:paraId="60254180" w14:textId="77777777" w:rsidR="00973885" w:rsidRPr="00B47B3D" w:rsidRDefault="00FA12AF" w:rsidP="00C33F19">
            <w:pPr>
              <w:pStyle w:val="Heading2"/>
              <w:keepNext/>
              <w:rPr>
                <w:lang w:val="en-GB"/>
              </w:rPr>
            </w:pPr>
            <w:r>
              <w:rPr>
                <w:lang w:val="en-GB"/>
              </w:rPr>
              <w:lastRenderedPageBreak/>
              <w:t>Purpose of the role:</w:t>
            </w:r>
          </w:p>
        </w:tc>
      </w:tr>
    </w:tbl>
    <w:tbl>
      <w:tblPr>
        <w:tblStyle w:val="TableGridLight"/>
        <w:tblW w:w="9040"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9040"/>
      </w:tblGrid>
      <w:tr w:rsidR="00FA12AF" w:rsidRPr="00B47B3D" w14:paraId="273CE7D8" w14:textId="77777777" w:rsidTr="00EE2D20">
        <w:trPr>
          <w:trHeight w:val="6676"/>
        </w:trPr>
        <w:tc>
          <w:tcPr>
            <w:tcW w:w="9040" w:type="dxa"/>
          </w:tcPr>
          <w:sdt>
            <w:sdtPr>
              <w:rPr>
                <w:lang w:val="en-GB"/>
              </w:rPr>
              <w:alias w:val="Purpose of the role"/>
              <w:tag w:val="Purpose of the role"/>
              <w:id w:val="1777288701"/>
              <w:placeholder>
                <w:docPart w:val="BFC69C35A5BA41A5B8AAED4C0BF93B4E"/>
              </w:placeholder>
              <w15:appearance w15:val="hidden"/>
            </w:sdtPr>
            <w:sdtEndPr/>
            <w:sdtContent>
              <w:p w14:paraId="414D223C" w14:textId="53994EBC" w:rsidR="003F3886" w:rsidRPr="00EE2D20" w:rsidRDefault="003F3886" w:rsidP="009D567E">
                <w:pPr>
                  <w:jc w:val="both"/>
                  <w:rPr>
                    <w:rFonts w:ascii="Calibri" w:eastAsia="Calibri" w:hAnsi="Calibri" w:cs="Calibri"/>
                    <w:sz w:val="22"/>
                    <w:szCs w:val="22"/>
                    <w:lang w:val="en-GB" w:eastAsia="en-US"/>
                  </w:rPr>
                </w:pPr>
                <w:r w:rsidRPr="00EE2D20">
                  <w:rPr>
                    <w:rFonts w:ascii="Calibri" w:eastAsia="Calibri" w:hAnsi="Calibri" w:cs="Calibri"/>
                    <w:sz w:val="22"/>
                    <w:szCs w:val="22"/>
                    <w:lang w:val="en-GB" w:eastAsia="en-US"/>
                  </w:rPr>
                  <w:t>The National Motor Museum is on the cusp of going live with a major capital and legacy campaign. This existing role sits within the Development Team. The team is expanding ahead of the campaign with more recruitment planned in 2025</w:t>
                </w:r>
                <w:r w:rsidR="00EE2D20">
                  <w:rPr>
                    <w:rFonts w:ascii="Calibri" w:eastAsia="Calibri" w:hAnsi="Calibri" w:cs="Calibri"/>
                    <w:sz w:val="22"/>
                    <w:szCs w:val="22"/>
                    <w:lang w:val="en-GB" w:eastAsia="en-US"/>
                  </w:rPr>
                  <w:t xml:space="preserve"> and 2026</w:t>
                </w:r>
                <w:r w:rsidRPr="00EE2D20">
                  <w:rPr>
                    <w:rFonts w:ascii="Calibri" w:eastAsia="Calibri" w:hAnsi="Calibri" w:cs="Calibri"/>
                    <w:sz w:val="22"/>
                    <w:szCs w:val="22"/>
                    <w:lang w:val="en-GB" w:eastAsia="en-US"/>
                  </w:rPr>
                  <w:t xml:space="preserve">. </w:t>
                </w:r>
                <w:r w:rsidR="00EE2D20">
                  <w:rPr>
                    <w:rFonts w:ascii="Calibri" w:eastAsia="Calibri" w:hAnsi="Calibri" w:cs="Calibri"/>
                    <w:sz w:val="22"/>
                    <w:szCs w:val="22"/>
                    <w:lang w:val="en-GB" w:eastAsia="en-US"/>
                  </w:rPr>
                  <w:t>The post holder will recruit two direct reports.</w:t>
                </w:r>
              </w:p>
              <w:p w14:paraId="3B468437" w14:textId="77777777" w:rsidR="003F3886" w:rsidRDefault="003F3886" w:rsidP="009D567E">
                <w:pPr>
                  <w:jc w:val="both"/>
                  <w:rPr>
                    <w:lang w:val="en-GB"/>
                  </w:rPr>
                </w:pPr>
              </w:p>
              <w:p w14:paraId="6413A22F" w14:textId="4315F806" w:rsidR="009D567E" w:rsidRPr="00B6367D" w:rsidRDefault="009D567E" w:rsidP="009D567E">
                <w:pPr>
                  <w:jc w:val="both"/>
                  <w:rPr>
                    <w:rFonts w:ascii="Calibri" w:eastAsia="Calibri" w:hAnsi="Calibri" w:cs="Calibri"/>
                    <w:sz w:val="22"/>
                    <w:szCs w:val="22"/>
                    <w:lang w:val="en-GB" w:eastAsia="en-US"/>
                  </w:rPr>
                </w:pPr>
                <w:r w:rsidRPr="00B6367D">
                  <w:rPr>
                    <w:rFonts w:ascii="Calibri" w:eastAsia="Calibri" w:hAnsi="Calibri" w:cs="Calibri"/>
                    <w:sz w:val="22"/>
                    <w:szCs w:val="22"/>
                    <w:lang w:val="en-GB" w:eastAsia="en-US"/>
                  </w:rPr>
                  <w:t xml:space="preserve">The </w:t>
                </w:r>
                <w:r>
                  <w:rPr>
                    <w:rFonts w:ascii="Calibri" w:eastAsia="Calibri" w:hAnsi="Calibri" w:cs="Calibri"/>
                    <w:sz w:val="22"/>
                    <w:szCs w:val="22"/>
                    <w:lang w:val="en-GB" w:eastAsia="en-US"/>
                  </w:rPr>
                  <w:t xml:space="preserve">Philanthropy </w:t>
                </w:r>
                <w:r w:rsidRPr="00B6367D">
                  <w:rPr>
                    <w:rFonts w:ascii="Calibri" w:eastAsia="Calibri" w:hAnsi="Calibri" w:cs="Calibri"/>
                    <w:sz w:val="22"/>
                    <w:szCs w:val="22"/>
                    <w:lang w:val="en-GB" w:eastAsia="en-US"/>
                  </w:rPr>
                  <w:t xml:space="preserve">Manager will report to and work closely with the Head of Development to focus </w:t>
                </w:r>
                <w:r>
                  <w:rPr>
                    <w:rFonts w:ascii="Calibri" w:eastAsia="Calibri" w:hAnsi="Calibri" w:cs="Calibri"/>
                    <w:sz w:val="22"/>
                    <w:szCs w:val="22"/>
                    <w:lang w:val="en-GB" w:eastAsia="en-US"/>
                  </w:rPr>
                  <w:t xml:space="preserve">on </w:t>
                </w:r>
                <w:r w:rsidRPr="00B6367D">
                  <w:rPr>
                    <w:rFonts w:ascii="Calibri" w:eastAsia="Calibri" w:hAnsi="Calibri" w:cs="Calibri"/>
                    <w:sz w:val="22"/>
                    <w:szCs w:val="22"/>
                    <w:lang w:val="en-GB" w:eastAsia="en-US"/>
                  </w:rPr>
                  <w:t xml:space="preserve">growing major gifts from high value private donors and </w:t>
                </w:r>
                <w:r w:rsidR="003F3886">
                  <w:rPr>
                    <w:rFonts w:ascii="Calibri" w:eastAsia="Calibri" w:hAnsi="Calibri" w:cs="Calibri"/>
                    <w:sz w:val="22"/>
                    <w:szCs w:val="22"/>
                    <w:lang w:val="en-GB" w:eastAsia="en-US"/>
                  </w:rPr>
                  <w:t>members</w:t>
                </w:r>
                <w:r w:rsidRPr="00B6367D">
                  <w:rPr>
                    <w:rFonts w:ascii="Calibri" w:eastAsia="Calibri" w:hAnsi="Calibri" w:cs="Calibri"/>
                    <w:sz w:val="22"/>
                    <w:szCs w:val="22"/>
                    <w:lang w:val="en-GB" w:eastAsia="en-US"/>
                  </w:rPr>
                  <w:t>. Cultivating strong relationships to build and enhance the NMMT’s donor journey with its supporters.</w:t>
                </w:r>
              </w:p>
              <w:p w14:paraId="45A95E20" w14:textId="55E0EA36" w:rsidR="009B3AA7" w:rsidRPr="009B3AA7" w:rsidRDefault="009B3AA7" w:rsidP="009C5729">
                <w:pPr>
                  <w:jc w:val="both"/>
                  <w:rPr>
                    <w:sz w:val="22"/>
                    <w:szCs w:val="22"/>
                  </w:rPr>
                </w:pPr>
              </w:p>
              <w:p w14:paraId="0D8CCB64" w14:textId="7C793892" w:rsidR="009B3AA7" w:rsidRPr="009B3AA7" w:rsidRDefault="009B3AA7" w:rsidP="009B3AA7">
                <w:pPr>
                  <w:pStyle w:val="ListParagraph"/>
                  <w:numPr>
                    <w:ilvl w:val="0"/>
                    <w:numId w:val="17"/>
                  </w:numPr>
                  <w:spacing w:before="0" w:after="160" w:line="256" w:lineRule="auto"/>
                  <w:jc w:val="both"/>
                  <w:rPr>
                    <w:sz w:val="22"/>
                    <w:szCs w:val="22"/>
                  </w:rPr>
                </w:pPr>
                <w:r w:rsidRPr="009B3AA7">
                  <w:rPr>
                    <w:rFonts w:cstheme="minorHAnsi"/>
                    <w:sz w:val="22"/>
                    <w:szCs w:val="22"/>
                  </w:rPr>
                  <w:t xml:space="preserve">Identifying and engaging prospective donors </w:t>
                </w:r>
              </w:p>
              <w:p w14:paraId="6D638607" w14:textId="77777777" w:rsidR="009B3AA7" w:rsidRPr="009B3AA7" w:rsidRDefault="009B3AA7" w:rsidP="009B3AA7">
                <w:pPr>
                  <w:pStyle w:val="ListParagraph"/>
                  <w:numPr>
                    <w:ilvl w:val="0"/>
                    <w:numId w:val="17"/>
                  </w:numPr>
                  <w:spacing w:before="0" w:after="160"/>
                  <w:jc w:val="both"/>
                  <w:rPr>
                    <w:rFonts w:cstheme="minorHAnsi"/>
                    <w:sz w:val="22"/>
                    <w:szCs w:val="22"/>
                  </w:rPr>
                </w:pPr>
                <w:r w:rsidRPr="009B3AA7">
                  <w:rPr>
                    <w:rFonts w:cstheme="minorHAnsi"/>
                    <w:sz w:val="22"/>
                    <w:szCs w:val="22"/>
                  </w:rPr>
                  <w:t>Cultivating prospects to the point where they are ready to be asked for a significant gift</w:t>
                </w:r>
              </w:p>
              <w:p w14:paraId="1E19BE6B" w14:textId="77777777" w:rsidR="009B3AA7" w:rsidRPr="009B3AA7" w:rsidRDefault="009B3AA7" w:rsidP="009B3AA7">
                <w:pPr>
                  <w:pStyle w:val="ListParagraph"/>
                  <w:numPr>
                    <w:ilvl w:val="0"/>
                    <w:numId w:val="17"/>
                  </w:numPr>
                  <w:spacing w:before="0" w:after="160"/>
                  <w:jc w:val="both"/>
                  <w:rPr>
                    <w:rFonts w:cstheme="minorHAnsi"/>
                    <w:sz w:val="22"/>
                    <w:szCs w:val="22"/>
                  </w:rPr>
                </w:pPr>
                <w:r w:rsidRPr="009B3AA7">
                  <w:rPr>
                    <w:rFonts w:cstheme="minorHAnsi"/>
                    <w:sz w:val="22"/>
                    <w:szCs w:val="22"/>
                  </w:rPr>
                  <w:t xml:space="preserve">Working closely with our prospect researcher to build an understanding of prospective donors, and </w:t>
                </w:r>
                <w:proofErr w:type="spellStart"/>
                <w:r w:rsidRPr="009B3AA7">
                  <w:rPr>
                    <w:rFonts w:cstheme="minorHAnsi"/>
                    <w:sz w:val="22"/>
                    <w:szCs w:val="22"/>
                  </w:rPr>
                  <w:t>maxim</w:t>
                </w:r>
                <w:bookmarkStart w:id="0" w:name="_GoBack"/>
                <w:bookmarkEnd w:id="0"/>
                <w:r w:rsidRPr="009B3AA7">
                  <w:rPr>
                    <w:rFonts w:cstheme="minorHAnsi"/>
                    <w:sz w:val="22"/>
                    <w:szCs w:val="22"/>
                  </w:rPr>
                  <w:t>ising</w:t>
                </w:r>
                <w:proofErr w:type="spellEnd"/>
                <w:r w:rsidRPr="009B3AA7">
                  <w:rPr>
                    <w:rFonts w:cstheme="minorHAnsi"/>
                    <w:sz w:val="22"/>
                    <w:szCs w:val="22"/>
                  </w:rPr>
                  <w:t xml:space="preserve"> opportunities</w:t>
                </w:r>
              </w:p>
              <w:p w14:paraId="5CAADCB8" w14:textId="73D3BFAD" w:rsidR="009B3AA7" w:rsidRPr="009B3AA7" w:rsidRDefault="009B3AA7" w:rsidP="009B3AA7">
                <w:pPr>
                  <w:pStyle w:val="ListParagraph"/>
                  <w:numPr>
                    <w:ilvl w:val="0"/>
                    <w:numId w:val="17"/>
                  </w:numPr>
                  <w:spacing w:before="0" w:after="160"/>
                  <w:jc w:val="both"/>
                  <w:rPr>
                    <w:rFonts w:cstheme="minorHAnsi"/>
                    <w:sz w:val="22"/>
                    <w:szCs w:val="22"/>
                  </w:rPr>
                </w:pPr>
                <w:r w:rsidRPr="009B3AA7">
                  <w:rPr>
                    <w:rFonts w:cstheme="minorHAnsi"/>
                    <w:sz w:val="22"/>
                    <w:szCs w:val="22"/>
                  </w:rPr>
                  <w:t>Helping to develop prospecting groups and other engagement events</w:t>
                </w:r>
              </w:p>
              <w:p w14:paraId="21E2747C" w14:textId="128282B8" w:rsidR="009B3AA7" w:rsidRDefault="009B3AA7" w:rsidP="009B3AA7">
                <w:pPr>
                  <w:pStyle w:val="ListParagraph"/>
                  <w:numPr>
                    <w:ilvl w:val="0"/>
                    <w:numId w:val="17"/>
                  </w:numPr>
                  <w:spacing w:before="0" w:after="160"/>
                  <w:jc w:val="both"/>
                  <w:rPr>
                    <w:rFonts w:cstheme="minorHAnsi"/>
                    <w:sz w:val="22"/>
                    <w:szCs w:val="22"/>
                  </w:rPr>
                </w:pPr>
                <w:r w:rsidRPr="009B3AA7">
                  <w:rPr>
                    <w:rFonts w:cstheme="minorHAnsi"/>
                    <w:sz w:val="22"/>
                    <w:szCs w:val="22"/>
                  </w:rPr>
                  <w:t xml:space="preserve">Coordinating fundraising approaches to donors, including those which will be best led by other key members of the team </w:t>
                </w:r>
                <w:r w:rsidR="001766D9">
                  <w:rPr>
                    <w:rFonts w:cstheme="minorHAnsi"/>
                    <w:sz w:val="22"/>
                    <w:szCs w:val="22"/>
                  </w:rPr>
                  <w:t xml:space="preserve">and </w:t>
                </w:r>
                <w:r w:rsidRPr="009B3AA7">
                  <w:rPr>
                    <w:rFonts w:cstheme="minorHAnsi"/>
                    <w:sz w:val="22"/>
                    <w:szCs w:val="22"/>
                  </w:rPr>
                  <w:t>members of the Leadership team</w:t>
                </w:r>
              </w:p>
              <w:p w14:paraId="62C4D0B7" w14:textId="76B56CB0" w:rsidR="00EE2D20" w:rsidRPr="009B3AA7" w:rsidRDefault="00EE2D20" w:rsidP="009B3AA7">
                <w:pPr>
                  <w:pStyle w:val="ListParagraph"/>
                  <w:numPr>
                    <w:ilvl w:val="0"/>
                    <w:numId w:val="17"/>
                  </w:numPr>
                  <w:spacing w:before="0" w:after="160"/>
                  <w:jc w:val="both"/>
                  <w:rPr>
                    <w:rFonts w:cstheme="minorHAnsi"/>
                    <w:sz w:val="22"/>
                    <w:szCs w:val="22"/>
                  </w:rPr>
                </w:pPr>
                <w:r>
                  <w:rPr>
                    <w:rFonts w:cstheme="minorHAnsi"/>
                    <w:sz w:val="22"/>
                    <w:szCs w:val="22"/>
                  </w:rPr>
                  <w:t>Collaborating with our legacy officer to identify a major donor legacy pipeline and to secure legacy pledges</w:t>
                </w:r>
              </w:p>
              <w:p w14:paraId="7F1784F0" w14:textId="77777777" w:rsidR="003F3886" w:rsidRPr="003F3886" w:rsidRDefault="009B3AA7" w:rsidP="00F326A0">
                <w:pPr>
                  <w:pStyle w:val="ListParagraph"/>
                  <w:numPr>
                    <w:ilvl w:val="0"/>
                    <w:numId w:val="17"/>
                  </w:numPr>
                  <w:spacing w:before="0" w:after="0"/>
                  <w:jc w:val="both"/>
                  <w:rPr>
                    <w:rFonts w:ascii="Calibri" w:eastAsia="Times New Roman" w:hAnsi="Calibri" w:cs="Calibri"/>
                    <w:sz w:val="22"/>
                    <w:szCs w:val="22"/>
                    <w:lang w:val="en-GB" w:eastAsia="en-GB"/>
                  </w:rPr>
                </w:pPr>
                <w:r w:rsidRPr="003F3886">
                  <w:rPr>
                    <w:rFonts w:cstheme="minorHAnsi"/>
                    <w:sz w:val="22"/>
                    <w:szCs w:val="22"/>
                  </w:rPr>
                  <w:t>Managing a portfolio of donors and prospects, coordinating the portfolios managed by the Head of Development, CEO, and Trustees</w:t>
                </w:r>
              </w:p>
              <w:p w14:paraId="32D2878D" w14:textId="43F3E7FC" w:rsidR="009B3AA7" w:rsidRPr="003F3886" w:rsidRDefault="009B3AA7" w:rsidP="00F326A0">
                <w:pPr>
                  <w:pStyle w:val="ListParagraph"/>
                  <w:numPr>
                    <w:ilvl w:val="0"/>
                    <w:numId w:val="17"/>
                  </w:numPr>
                  <w:spacing w:before="0" w:after="0"/>
                  <w:jc w:val="both"/>
                  <w:rPr>
                    <w:rFonts w:ascii="Calibri" w:eastAsia="Times New Roman" w:hAnsi="Calibri" w:cs="Calibri"/>
                    <w:sz w:val="22"/>
                    <w:szCs w:val="22"/>
                    <w:lang w:val="en-GB" w:eastAsia="en-GB"/>
                  </w:rPr>
                </w:pPr>
                <w:r w:rsidRPr="003F3886">
                  <w:rPr>
                    <w:rFonts w:ascii="Calibri" w:eastAsia="Times New Roman" w:hAnsi="Calibri" w:cs="Calibri"/>
                    <w:sz w:val="22"/>
                    <w:szCs w:val="22"/>
                    <w:lang w:val="en-GB" w:eastAsia="en-GB"/>
                  </w:rPr>
                  <w:t>Ensuring we deliver first class stewardship and relationship management - continually improving donor communications and the quality of experience for our supporters.</w:t>
                </w:r>
              </w:p>
              <w:p w14:paraId="130D5919" w14:textId="77777777" w:rsidR="009B3AA7" w:rsidRDefault="009B3AA7" w:rsidP="009B3AA7">
                <w:pPr>
                  <w:numPr>
                    <w:ilvl w:val="0"/>
                    <w:numId w:val="17"/>
                  </w:numPr>
                  <w:spacing w:before="0" w:after="0"/>
                  <w:rPr>
                    <w:sz w:val="22"/>
                    <w:szCs w:val="22"/>
                  </w:rPr>
                </w:pPr>
                <w:r w:rsidRPr="009B3AA7">
                  <w:rPr>
                    <w:sz w:val="22"/>
                    <w:szCs w:val="22"/>
                  </w:rPr>
                  <w:t>Helping to ensure that the fundraising database and financial reporting meets the needs of a national charity</w:t>
                </w:r>
              </w:p>
              <w:p w14:paraId="5F35B2A2" w14:textId="0DC3235D" w:rsidR="003F3886" w:rsidRPr="009B3AA7" w:rsidRDefault="003F3886" w:rsidP="009B3AA7">
                <w:pPr>
                  <w:numPr>
                    <w:ilvl w:val="0"/>
                    <w:numId w:val="17"/>
                  </w:numPr>
                  <w:spacing w:before="0" w:after="0"/>
                  <w:rPr>
                    <w:sz w:val="22"/>
                    <w:szCs w:val="22"/>
                  </w:rPr>
                </w:pPr>
                <w:r>
                  <w:rPr>
                    <w:sz w:val="22"/>
                    <w:szCs w:val="22"/>
                  </w:rPr>
                  <w:t>Line manage the prospect researcher (to be hired) and major donor officer (to be hired)</w:t>
                </w:r>
              </w:p>
              <w:p w14:paraId="034272DB" w14:textId="70CA9185" w:rsidR="000E0D52" w:rsidRPr="00B47B3D" w:rsidRDefault="008E7575" w:rsidP="00712F1D">
                <w:pPr>
                  <w:spacing w:before="120" w:after="120" w:line="276" w:lineRule="auto"/>
                  <w:rPr>
                    <w:lang w:val="en-GB"/>
                  </w:rPr>
                </w:pPr>
              </w:p>
            </w:sdtContent>
          </w:sdt>
        </w:tc>
      </w:tr>
    </w:tbl>
    <w:tbl>
      <w:tblPr>
        <w:tblStyle w:val="TableGrid"/>
        <w:tblW w:w="9040" w:type="dxa"/>
        <w:tblBorders>
          <w:top w:val="none" w:sz="0"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665"/>
        <w:gridCol w:w="1276"/>
        <w:gridCol w:w="2099"/>
      </w:tblGrid>
      <w:tr w:rsidR="008D04C8" w:rsidRPr="00B47B3D" w14:paraId="2D004D0F" w14:textId="77777777" w:rsidTr="008D04C8">
        <w:tc>
          <w:tcPr>
            <w:tcW w:w="5665" w:type="dxa"/>
            <w:shd w:val="clear" w:color="auto" w:fill="D9D9D9" w:themeFill="background1" w:themeFillShade="D9"/>
          </w:tcPr>
          <w:p w14:paraId="66970A5B" w14:textId="77777777" w:rsidR="008D04C8" w:rsidRPr="00B47B3D" w:rsidRDefault="008D04C8" w:rsidP="00DC4040">
            <w:pPr>
              <w:pStyle w:val="Heading2"/>
              <w:keepNext/>
              <w:rPr>
                <w:lang w:val="en-GB"/>
              </w:rPr>
            </w:pPr>
            <w:r>
              <w:rPr>
                <w:lang w:val="en-GB"/>
              </w:rPr>
              <w:t>Qualifications / Education</w:t>
            </w:r>
            <w:r w:rsidR="007E5400">
              <w:rPr>
                <w:lang w:val="en-GB"/>
              </w:rPr>
              <w:t xml:space="preserve"> </w:t>
            </w:r>
            <w:r w:rsidR="007E5400" w:rsidRPr="007E5400">
              <w:rPr>
                <w:b w:val="0"/>
                <w:bCs/>
                <w:sz w:val="16"/>
                <w:szCs w:val="22"/>
                <w:lang w:val="en-GB"/>
              </w:rPr>
              <w:t>(or equivalent)</w:t>
            </w:r>
          </w:p>
        </w:tc>
        <w:tc>
          <w:tcPr>
            <w:tcW w:w="1276" w:type="dxa"/>
            <w:shd w:val="clear" w:color="auto" w:fill="D9D9D9" w:themeFill="background1" w:themeFillShade="D9"/>
          </w:tcPr>
          <w:p w14:paraId="4B754170" w14:textId="77777777" w:rsidR="008D04C8" w:rsidRPr="00B47B3D" w:rsidRDefault="008D04C8" w:rsidP="00DC4040">
            <w:pPr>
              <w:pStyle w:val="Heading2"/>
              <w:keepNext/>
              <w:rPr>
                <w:lang w:val="en-GB"/>
              </w:rPr>
            </w:pPr>
            <w:r>
              <w:rPr>
                <w:lang w:val="en-GB"/>
              </w:rPr>
              <w:t>Importance</w:t>
            </w:r>
          </w:p>
        </w:tc>
        <w:tc>
          <w:tcPr>
            <w:tcW w:w="2099" w:type="dxa"/>
            <w:shd w:val="clear" w:color="auto" w:fill="D9D9D9" w:themeFill="background1" w:themeFillShade="D9"/>
          </w:tcPr>
          <w:p w14:paraId="6C5C539B" w14:textId="77777777" w:rsidR="008D04C8" w:rsidRPr="00B47B3D" w:rsidRDefault="008D04C8" w:rsidP="00DC4040">
            <w:pPr>
              <w:pStyle w:val="Heading2"/>
              <w:keepNext/>
              <w:rPr>
                <w:lang w:val="en-GB"/>
              </w:rPr>
            </w:pPr>
            <w:r>
              <w:rPr>
                <w:lang w:val="en-GB"/>
              </w:rPr>
              <w:t>Assessment approach</w:t>
            </w:r>
          </w:p>
        </w:tc>
      </w:tr>
    </w:tbl>
    <w:tbl>
      <w:tblPr>
        <w:tblStyle w:val="TableGridLight"/>
        <w:tblW w:w="9040"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665"/>
        <w:gridCol w:w="1276"/>
        <w:gridCol w:w="2099"/>
      </w:tblGrid>
      <w:tr w:rsidR="00F70D0D" w:rsidRPr="00B47B3D" w14:paraId="33D8540F" w14:textId="77777777" w:rsidTr="008D04C8">
        <w:tc>
          <w:tcPr>
            <w:tcW w:w="5665" w:type="dxa"/>
          </w:tcPr>
          <w:p w14:paraId="7F98F3B7" w14:textId="7245F471" w:rsidR="00F70D0D" w:rsidRDefault="008E7575" w:rsidP="00F70D0D">
            <w:pPr>
              <w:rPr>
                <w:lang w:val="en-GB"/>
              </w:rPr>
            </w:pPr>
            <w:sdt>
              <w:sdtPr>
                <w:rPr>
                  <w:lang w:val="en-GB"/>
                </w:rPr>
                <w:alias w:val="Qualifications"/>
                <w:tag w:val="Qualifications"/>
                <w:id w:val="1095985532"/>
                <w:placeholder>
                  <w:docPart w:val="5B0E2341291B462C9C74628EE5A9EAC4"/>
                </w:placeholder>
                <w15:appearance w15:val="hidden"/>
              </w:sdtPr>
              <w:sdtEndPr/>
              <w:sdtContent>
                <w:sdt>
                  <w:sdtPr>
                    <w:rPr>
                      <w:lang w:val="en-GB"/>
                    </w:rPr>
                    <w:alias w:val="Qualifications"/>
                    <w:tag w:val="Qualifications"/>
                    <w:id w:val="813378144"/>
                    <w:placeholder>
                      <w:docPart w:val="8C948188AEBF4A8E8C35B178071B0422"/>
                    </w:placeholder>
                    <w15:appearance w15:val="hidden"/>
                  </w:sdtPr>
                  <w:sdtEndPr/>
                  <w:sdtContent>
                    <w:r w:rsidR="00D73287">
                      <w:rPr>
                        <w:lang w:val="en-GB"/>
                      </w:rPr>
                      <w:t>Educated to Degree level</w:t>
                    </w:r>
                    <w:r w:rsidR="00AF4716">
                      <w:rPr>
                        <w:lang w:val="en-GB"/>
                      </w:rPr>
                      <w:t xml:space="preserve"> </w:t>
                    </w:r>
                  </w:sdtContent>
                </w:sdt>
              </w:sdtContent>
            </w:sdt>
          </w:p>
        </w:tc>
        <w:tc>
          <w:tcPr>
            <w:tcW w:w="1276" w:type="dxa"/>
          </w:tcPr>
          <w:sdt>
            <w:sdtPr>
              <w:rPr>
                <w:lang w:val="en-GB"/>
              </w:rPr>
              <w:id w:val="1640755997"/>
              <w:placeholder>
                <w:docPart w:val="1D8B2C7FAB50454D93E1064392273573"/>
              </w:placeholder>
              <w:comboBox>
                <w:listItem w:displayText="Essential" w:value="Essential"/>
                <w:listItem w:displayText="Desirable" w:value="Desirable"/>
              </w:comboBox>
            </w:sdtPr>
            <w:sdtEndPr/>
            <w:sdtContent>
              <w:p w14:paraId="29CAA752" w14:textId="33025BF1" w:rsidR="00F70D0D" w:rsidRDefault="00D73287" w:rsidP="002B2D21">
                <w:pPr>
                  <w:rPr>
                    <w:lang w:val="en-GB"/>
                  </w:rPr>
                </w:pPr>
                <w:r>
                  <w:rPr>
                    <w:lang w:val="en-GB"/>
                  </w:rPr>
                  <w:t>Desirable</w:t>
                </w:r>
              </w:p>
            </w:sdtContent>
          </w:sdt>
        </w:tc>
        <w:tc>
          <w:tcPr>
            <w:tcW w:w="2099" w:type="dxa"/>
          </w:tcPr>
          <w:sdt>
            <w:sdtPr>
              <w:rPr>
                <w:lang w:val="en-GB"/>
              </w:rPr>
              <w:id w:val="-1102180241"/>
              <w:placeholder>
                <w:docPart w:val="D3CF04E1D1524C2CBCF24466F94D42F6"/>
              </w:placeholder>
              <w:comboBox>
                <w:listItem w:displayText="Shortlisting" w:value="Shortlisting"/>
                <w:listItem w:displayText="Interview" w:value="Interview"/>
                <w:listItem w:displayText="Shortlisting / Interview" w:value="Shortlisting / Interview"/>
              </w:comboBox>
            </w:sdtPr>
            <w:sdtEndPr/>
            <w:sdtContent>
              <w:p w14:paraId="5E81C7BC" w14:textId="6DCEF08F" w:rsidR="00F70D0D" w:rsidRDefault="00D73287" w:rsidP="002B2D21">
                <w:pPr>
                  <w:rPr>
                    <w:lang w:val="en-GB"/>
                  </w:rPr>
                </w:pPr>
                <w:r>
                  <w:rPr>
                    <w:lang w:val="en-GB"/>
                  </w:rPr>
                  <w:t>Shortlisting / Interview</w:t>
                </w:r>
              </w:p>
            </w:sdtContent>
          </w:sdt>
        </w:tc>
      </w:tr>
      <w:tr w:rsidR="00F772AE" w:rsidRPr="00B47B3D" w14:paraId="7CF470A9" w14:textId="77777777" w:rsidTr="008D04C8">
        <w:tc>
          <w:tcPr>
            <w:tcW w:w="5665" w:type="dxa"/>
            <w:tcBorders>
              <w:bottom w:val="single" w:sz="4" w:space="0" w:color="auto"/>
            </w:tcBorders>
          </w:tcPr>
          <w:p w14:paraId="0D1D9859" w14:textId="104851FE" w:rsidR="00F772AE" w:rsidRDefault="008E7575" w:rsidP="003241AA">
            <w:pPr>
              <w:rPr>
                <w:lang w:val="en-GB"/>
              </w:rPr>
            </w:pPr>
            <w:sdt>
              <w:sdtPr>
                <w:rPr>
                  <w:lang w:val="en-GB"/>
                </w:rPr>
                <w:alias w:val="Qualifications"/>
                <w:tag w:val="Qualifications"/>
                <w:id w:val="-946536342"/>
                <w:placeholder>
                  <w:docPart w:val="43C58F59AD8247AAAE0A034DAE2AB7A1"/>
                </w:placeholder>
                <w15:appearance w15:val="hidden"/>
              </w:sdtPr>
              <w:sdtEndPr/>
              <w:sdtContent>
                <w:r w:rsidR="00D73287">
                  <w:rPr>
                    <w:lang w:val="en-GB"/>
                  </w:rPr>
                  <w:t>Fundraising qualification</w:t>
                </w:r>
              </w:sdtContent>
            </w:sdt>
          </w:p>
        </w:tc>
        <w:tc>
          <w:tcPr>
            <w:tcW w:w="1276" w:type="dxa"/>
            <w:tcBorders>
              <w:bottom w:val="single" w:sz="4" w:space="0" w:color="auto"/>
            </w:tcBorders>
          </w:tcPr>
          <w:sdt>
            <w:sdtPr>
              <w:rPr>
                <w:lang w:val="en-GB"/>
              </w:rPr>
              <w:id w:val="695206029"/>
              <w:placeholder>
                <w:docPart w:val="7B32D6ADD51948AD8E6A7193D90A9E4C"/>
              </w:placeholder>
              <w:comboBox>
                <w:listItem w:displayText="Essential" w:value="Essential"/>
                <w:listItem w:displayText="Desirable" w:value="Desirable"/>
              </w:comboBox>
            </w:sdtPr>
            <w:sdtEndPr/>
            <w:sdtContent>
              <w:p w14:paraId="436A3A17" w14:textId="21FA8B43" w:rsidR="00F772AE" w:rsidRDefault="00D73287" w:rsidP="003241AA">
                <w:pPr>
                  <w:rPr>
                    <w:lang w:val="en-GB"/>
                  </w:rPr>
                </w:pPr>
                <w:r>
                  <w:rPr>
                    <w:lang w:val="en-GB"/>
                  </w:rPr>
                  <w:t>Desirable</w:t>
                </w:r>
              </w:p>
            </w:sdtContent>
          </w:sdt>
        </w:tc>
        <w:tc>
          <w:tcPr>
            <w:tcW w:w="2099" w:type="dxa"/>
            <w:tcBorders>
              <w:bottom w:val="single" w:sz="4" w:space="0" w:color="auto"/>
            </w:tcBorders>
          </w:tcPr>
          <w:sdt>
            <w:sdtPr>
              <w:rPr>
                <w:lang w:val="en-GB"/>
              </w:rPr>
              <w:id w:val="-1181270916"/>
              <w:placeholder>
                <w:docPart w:val="857308AFC72F40C3867E66E6EFDCCA4F"/>
              </w:placeholder>
              <w:comboBox>
                <w:listItem w:displayText="Shortlisting" w:value="Shortlisting"/>
                <w:listItem w:displayText="Interview" w:value="Interview"/>
                <w:listItem w:displayText="Shortlisting / Interview" w:value="Shortlisting / Interview"/>
              </w:comboBox>
            </w:sdtPr>
            <w:sdtEndPr/>
            <w:sdtContent>
              <w:p w14:paraId="5D436131" w14:textId="2F907B8E" w:rsidR="00F772AE" w:rsidRDefault="00D73287" w:rsidP="003241AA">
                <w:pPr>
                  <w:rPr>
                    <w:lang w:val="en-GB"/>
                  </w:rPr>
                </w:pPr>
                <w:r>
                  <w:rPr>
                    <w:lang w:val="en-GB"/>
                  </w:rPr>
                  <w:t>Shortlisting / Interview</w:t>
                </w:r>
              </w:p>
            </w:sdtContent>
          </w:sdt>
        </w:tc>
      </w:tr>
      <w:tr w:rsidR="00F772AE" w:rsidRPr="00B47B3D" w14:paraId="2423BF72" w14:textId="77777777" w:rsidTr="008D04C8">
        <w:tc>
          <w:tcPr>
            <w:tcW w:w="5665" w:type="dxa"/>
            <w:tcBorders>
              <w:top w:val="single" w:sz="4" w:space="0" w:color="auto"/>
              <w:bottom w:val="nil"/>
            </w:tcBorders>
          </w:tcPr>
          <w:p w14:paraId="4892F7C2" w14:textId="77777777" w:rsidR="00F772AE" w:rsidRDefault="008E7575" w:rsidP="003241AA">
            <w:pPr>
              <w:rPr>
                <w:lang w:val="en-GB"/>
              </w:rPr>
            </w:pPr>
            <w:sdt>
              <w:sdtPr>
                <w:rPr>
                  <w:lang w:val="en-GB"/>
                </w:rPr>
                <w:alias w:val="Qualifications"/>
                <w:tag w:val="Qualifications"/>
                <w:id w:val="1062984358"/>
                <w:placeholder>
                  <w:docPart w:val="06246D2071A941C58950750AC1C664AF"/>
                </w:placeholder>
                <w:showingPlcHdr/>
                <w15:appearance w15:val="hidden"/>
              </w:sdtPr>
              <w:sdtEndPr/>
              <w:sdtContent>
                <w:r w:rsidR="008D04C8">
                  <w:rPr>
                    <w:rStyle w:val="PlaceholderText"/>
                  </w:rPr>
                  <w:t>Please insert relevant qualifications / education</w:t>
                </w:r>
                <w:r w:rsidR="005A5A45">
                  <w:rPr>
                    <w:rStyle w:val="PlaceholderText"/>
                  </w:rPr>
                  <w:t xml:space="preserve"> required for the role</w:t>
                </w:r>
              </w:sdtContent>
            </w:sdt>
          </w:p>
        </w:tc>
        <w:tc>
          <w:tcPr>
            <w:tcW w:w="1276" w:type="dxa"/>
            <w:tcBorders>
              <w:top w:val="single" w:sz="4" w:space="0" w:color="auto"/>
              <w:bottom w:val="nil"/>
            </w:tcBorders>
          </w:tcPr>
          <w:sdt>
            <w:sdtPr>
              <w:rPr>
                <w:lang w:val="en-GB"/>
              </w:rPr>
              <w:id w:val="-1918084442"/>
              <w:placeholder>
                <w:docPart w:val="2AC6E9F78AF2469A974B1E289CD3C53B"/>
              </w:placeholder>
              <w:showingPlcHdr/>
              <w:comboBox>
                <w:listItem w:displayText="Essential" w:value="Essential"/>
                <w:listItem w:displayText="Desirable" w:value="Desirable"/>
              </w:comboBox>
            </w:sdtPr>
            <w:sdtEndPr/>
            <w:sdtContent>
              <w:p w14:paraId="4937AAC3" w14:textId="77777777" w:rsidR="00F772AE" w:rsidRDefault="00DC169A" w:rsidP="003241AA">
                <w:pPr>
                  <w:rPr>
                    <w:lang w:val="en-GB"/>
                  </w:rPr>
                </w:pPr>
                <w:r w:rsidRPr="003D3A24">
                  <w:rPr>
                    <w:color w:val="808080" w:themeColor="background1" w:themeShade="80"/>
                    <w:lang w:val="en-GB"/>
                  </w:rPr>
                  <w:t>Selec</w:t>
                </w:r>
                <w:r>
                  <w:rPr>
                    <w:color w:val="808080" w:themeColor="background1" w:themeShade="80"/>
                    <w:lang w:val="en-GB"/>
                  </w:rPr>
                  <w:t>t</w:t>
                </w:r>
              </w:p>
            </w:sdtContent>
          </w:sdt>
        </w:tc>
        <w:tc>
          <w:tcPr>
            <w:tcW w:w="2099" w:type="dxa"/>
            <w:tcBorders>
              <w:top w:val="single" w:sz="4" w:space="0" w:color="auto"/>
              <w:bottom w:val="nil"/>
            </w:tcBorders>
          </w:tcPr>
          <w:sdt>
            <w:sdtPr>
              <w:rPr>
                <w:lang w:val="en-GB"/>
              </w:rPr>
              <w:id w:val="-857503743"/>
              <w:placeholder>
                <w:docPart w:val="4ED8E349DCCD481B8D26E7DBFF1583DA"/>
              </w:placeholder>
              <w:showingPlcHdr/>
              <w:comboBox>
                <w:listItem w:displayText="Shortlisting" w:value="Shortlisting"/>
                <w:listItem w:displayText="Interview" w:value="Interview"/>
                <w:listItem w:displayText="Shortlisting / Interview" w:value="Shortlisting / Interview"/>
              </w:comboBox>
            </w:sdtPr>
            <w:sdtEndPr/>
            <w:sdtContent>
              <w:p w14:paraId="779EDA25" w14:textId="77777777" w:rsidR="00F772AE" w:rsidRDefault="00DC169A" w:rsidP="003241AA">
                <w:pPr>
                  <w:rPr>
                    <w:lang w:val="en-GB"/>
                  </w:rPr>
                </w:pPr>
                <w:r w:rsidRPr="003D3A24">
                  <w:rPr>
                    <w:color w:val="808080" w:themeColor="background1" w:themeShade="80"/>
                    <w:lang w:val="en-GB"/>
                  </w:rPr>
                  <w:t>Selec</w:t>
                </w:r>
                <w:r>
                  <w:rPr>
                    <w:color w:val="808080" w:themeColor="background1" w:themeShade="80"/>
                    <w:lang w:val="en-GB"/>
                  </w:rPr>
                  <w:t>t</w:t>
                </w:r>
              </w:p>
            </w:sdtContent>
          </w:sdt>
        </w:tc>
      </w:tr>
    </w:tbl>
    <w:tbl>
      <w:tblPr>
        <w:tblStyle w:val="TableGrid"/>
        <w:tblW w:w="9040"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665"/>
        <w:gridCol w:w="1276"/>
        <w:gridCol w:w="2099"/>
      </w:tblGrid>
      <w:tr w:rsidR="008D04C8" w:rsidRPr="00B47B3D" w14:paraId="24500677" w14:textId="77777777" w:rsidTr="008D04C8">
        <w:tc>
          <w:tcPr>
            <w:tcW w:w="5665" w:type="dxa"/>
            <w:shd w:val="clear" w:color="auto" w:fill="D9D9D9" w:themeFill="background1" w:themeFillShade="D9"/>
          </w:tcPr>
          <w:p w14:paraId="0A743197" w14:textId="77777777" w:rsidR="008D04C8" w:rsidRPr="00B47B3D" w:rsidRDefault="008D04C8" w:rsidP="003006C8">
            <w:pPr>
              <w:pStyle w:val="Heading2"/>
              <w:keepNext/>
              <w:rPr>
                <w:lang w:val="en-GB"/>
              </w:rPr>
            </w:pPr>
            <w:r>
              <w:rPr>
                <w:lang w:val="en-GB"/>
              </w:rPr>
              <w:t>Experience</w:t>
            </w:r>
          </w:p>
        </w:tc>
        <w:tc>
          <w:tcPr>
            <w:tcW w:w="1276" w:type="dxa"/>
            <w:shd w:val="clear" w:color="auto" w:fill="D9D9D9" w:themeFill="background1" w:themeFillShade="D9"/>
          </w:tcPr>
          <w:p w14:paraId="269F11AC" w14:textId="77777777" w:rsidR="008D04C8" w:rsidRPr="00B47B3D" w:rsidRDefault="008D04C8" w:rsidP="003006C8">
            <w:pPr>
              <w:pStyle w:val="Heading2"/>
              <w:keepNext/>
              <w:rPr>
                <w:lang w:val="en-GB"/>
              </w:rPr>
            </w:pPr>
            <w:r>
              <w:rPr>
                <w:lang w:val="en-GB"/>
              </w:rPr>
              <w:t>Importance</w:t>
            </w:r>
          </w:p>
        </w:tc>
        <w:tc>
          <w:tcPr>
            <w:tcW w:w="2099" w:type="dxa"/>
            <w:shd w:val="clear" w:color="auto" w:fill="D9D9D9" w:themeFill="background1" w:themeFillShade="D9"/>
          </w:tcPr>
          <w:p w14:paraId="3F75C695" w14:textId="77777777" w:rsidR="008D04C8" w:rsidRPr="00B47B3D" w:rsidRDefault="008D04C8" w:rsidP="003006C8">
            <w:pPr>
              <w:pStyle w:val="Heading2"/>
              <w:keepNext/>
              <w:rPr>
                <w:lang w:val="en-GB"/>
              </w:rPr>
            </w:pPr>
            <w:r>
              <w:rPr>
                <w:lang w:val="en-GB"/>
              </w:rPr>
              <w:t>Assessment approach</w:t>
            </w:r>
          </w:p>
        </w:tc>
      </w:tr>
    </w:tbl>
    <w:tbl>
      <w:tblPr>
        <w:tblStyle w:val="TableGridLight"/>
        <w:tblW w:w="9040"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665"/>
        <w:gridCol w:w="1276"/>
        <w:gridCol w:w="2099"/>
      </w:tblGrid>
      <w:tr w:rsidR="008D04C8" w:rsidRPr="00B47B3D" w14:paraId="4DAA7944" w14:textId="77777777" w:rsidTr="003006C8">
        <w:tc>
          <w:tcPr>
            <w:tcW w:w="5665" w:type="dxa"/>
          </w:tcPr>
          <w:bookmarkStart w:id="1" w:name="_Hlk135145059" w:displacedByCustomXml="next"/>
          <w:sdt>
            <w:sdtPr>
              <w:rPr>
                <w:lang w:val="en-GB"/>
              </w:rPr>
              <w:alias w:val="Experience"/>
              <w:tag w:val="Experience"/>
              <w:id w:val="-1011672261"/>
              <w:placeholder>
                <w:docPart w:val="CB0F171BB6674F0C981A94D302D70E7A"/>
              </w:placeholder>
              <w15:appearance w15:val="hidden"/>
            </w:sdtPr>
            <w:sdtEndPr/>
            <w:sdtContent>
              <w:sdt>
                <w:sdtPr>
                  <w:rPr>
                    <w:lang w:val="en-GB"/>
                  </w:rPr>
                  <w:alias w:val="Experience"/>
                  <w:tag w:val="Experience"/>
                  <w:id w:val="1866943389"/>
                  <w:placeholder>
                    <w:docPart w:val="726CBF5BD77B47E9870FA8017640CD49"/>
                  </w:placeholder>
                  <w15:appearance w15:val="hidden"/>
                </w:sdtPr>
                <w:sdtEndPr/>
                <w:sdtContent>
                  <w:p w14:paraId="25A9B45D" w14:textId="2A7EC1AC" w:rsidR="00D73287" w:rsidRPr="00D73287" w:rsidRDefault="00D73287" w:rsidP="00D73287">
                    <w:pPr>
                      <w:rPr>
                        <w:lang w:val="en-GB"/>
                      </w:rPr>
                    </w:pPr>
                    <w:r w:rsidRPr="00D73287">
                      <w:rPr>
                        <w:lang w:val="en-GB"/>
                      </w:rPr>
                      <w:t xml:space="preserve">Previous, proven experience of successful major donor fundraising and/or working with </w:t>
                    </w:r>
                    <w:r w:rsidR="00EE2D20" w:rsidRPr="00D73287">
                      <w:rPr>
                        <w:lang w:val="en-GB"/>
                      </w:rPr>
                      <w:t>high-net-worth</w:t>
                    </w:r>
                    <w:r w:rsidRPr="00D73287">
                      <w:rPr>
                        <w:lang w:val="en-GB"/>
                      </w:rPr>
                      <w:t xml:space="preserve"> individuals in a different but compatible career.</w:t>
                    </w:r>
                  </w:p>
                  <w:p w14:paraId="7A790E27" w14:textId="77777777" w:rsidR="00D73287" w:rsidRPr="00D73287" w:rsidRDefault="008E7575" w:rsidP="00D73287">
                    <w:pPr>
                      <w:rPr>
                        <w:lang w:val="en-GB"/>
                      </w:rPr>
                    </w:pPr>
                  </w:p>
                </w:sdtContent>
              </w:sdt>
              <w:p w14:paraId="2D14CFE2" w14:textId="1120DB1E" w:rsidR="008D04C8" w:rsidRDefault="008E7575" w:rsidP="003006C8">
                <w:pPr>
                  <w:rPr>
                    <w:lang w:val="en-GB"/>
                  </w:rPr>
                </w:pPr>
              </w:p>
            </w:sdtContent>
          </w:sdt>
        </w:tc>
        <w:tc>
          <w:tcPr>
            <w:tcW w:w="1276" w:type="dxa"/>
          </w:tcPr>
          <w:sdt>
            <w:sdtPr>
              <w:rPr>
                <w:lang w:val="en-GB"/>
              </w:rPr>
              <w:id w:val="2075234637"/>
              <w:placeholder>
                <w:docPart w:val="3E95695B7ACC4279AEE20F58BE29EC01"/>
              </w:placeholder>
              <w:comboBox>
                <w:listItem w:displayText="Essential" w:value="Essential"/>
                <w:listItem w:displayText="Desirable" w:value="Desirable"/>
              </w:comboBox>
            </w:sdtPr>
            <w:sdtEndPr/>
            <w:sdtContent>
              <w:p w14:paraId="1277E3FA" w14:textId="544C84D2" w:rsidR="008D04C8" w:rsidRDefault="00D73287" w:rsidP="003006C8">
                <w:pPr>
                  <w:rPr>
                    <w:lang w:val="en-GB"/>
                  </w:rPr>
                </w:pPr>
                <w:r>
                  <w:rPr>
                    <w:lang w:val="en-GB"/>
                  </w:rPr>
                  <w:t>Essential</w:t>
                </w:r>
              </w:p>
            </w:sdtContent>
          </w:sdt>
        </w:tc>
        <w:tc>
          <w:tcPr>
            <w:tcW w:w="2099" w:type="dxa"/>
          </w:tcPr>
          <w:sdt>
            <w:sdtPr>
              <w:rPr>
                <w:lang w:val="en-GB"/>
              </w:rPr>
              <w:id w:val="-1567032272"/>
              <w:placeholder>
                <w:docPart w:val="37EC0899C8984F8B84515035FC2BA3C8"/>
              </w:placeholder>
              <w:comboBox>
                <w:listItem w:displayText="Shortlisting" w:value="Shortlisting"/>
                <w:listItem w:displayText="Interview" w:value="Interview"/>
                <w:listItem w:displayText="Shortlisting / Interview" w:value="Shortlisting / Interview"/>
              </w:comboBox>
            </w:sdtPr>
            <w:sdtEndPr/>
            <w:sdtContent>
              <w:p w14:paraId="1C719D41" w14:textId="3A6E942D" w:rsidR="008D04C8" w:rsidRDefault="00D73287" w:rsidP="003006C8">
                <w:pPr>
                  <w:rPr>
                    <w:lang w:val="en-GB"/>
                  </w:rPr>
                </w:pPr>
                <w:r>
                  <w:rPr>
                    <w:lang w:val="en-GB"/>
                  </w:rPr>
                  <w:t>Shortlisting / Interview</w:t>
                </w:r>
              </w:p>
            </w:sdtContent>
          </w:sdt>
        </w:tc>
      </w:tr>
      <w:tr w:rsidR="008D04C8" w:rsidRPr="00B47B3D" w14:paraId="4D17FB7E" w14:textId="77777777" w:rsidTr="003006C8">
        <w:tc>
          <w:tcPr>
            <w:tcW w:w="5665" w:type="dxa"/>
            <w:tcBorders>
              <w:bottom w:val="single" w:sz="4" w:space="0" w:color="auto"/>
            </w:tcBorders>
          </w:tcPr>
          <w:sdt>
            <w:sdtPr>
              <w:rPr>
                <w:lang w:val="en-GB"/>
              </w:rPr>
              <w:alias w:val="Experience"/>
              <w:tag w:val="Experience"/>
              <w:id w:val="270139543"/>
              <w:placeholder>
                <w:docPart w:val="579EA0AA4AEC4E5DA4EB4B14F82B2680"/>
              </w:placeholder>
              <w15:appearance w15:val="hidden"/>
            </w:sdtPr>
            <w:sdtEndPr/>
            <w:sdtContent>
              <w:sdt>
                <w:sdtPr>
                  <w:rPr>
                    <w:lang w:val="en-GB"/>
                  </w:rPr>
                  <w:alias w:val="Experience"/>
                  <w:tag w:val="Experience"/>
                  <w:id w:val="1766811490"/>
                  <w:placeholder>
                    <w:docPart w:val="C494C9C8BBDD498E8A88DF7FE46F61D8"/>
                  </w:placeholder>
                  <w15:appearance w15:val="hidden"/>
                </w:sdtPr>
                <w:sdtEndPr/>
                <w:sdtContent>
                  <w:p w14:paraId="30FC4BD4" w14:textId="0381FE89" w:rsidR="00D73287" w:rsidRPr="00D73287" w:rsidRDefault="00D73287" w:rsidP="00D73287">
                    <w:pPr>
                      <w:rPr>
                        <w:lang w:val="en-GB"/>
                      </w:rPr>
                    </w:pPr>
                    <w:r w:rsidRPr="00D73287">
                      <w:rPr>
                        <w:lang w:val="en-GB"/>
                      </w:rPr>
                      <w:t xml:space="preserve">Experience of asking for gifts and securing </w:t>
                    </w:r>
                    <w:r>
                      <w:rPr>
                        <w:lang w:val="en-GB"/>
                      </w:rPr>
                      <w:t>major gifts.</w:t>
                    </w:r>
                  </w:p>
                  <w:p w14:paraId="59F5D0E4" w14:textId="77777777" w:rsidR="00D73287" w:rsidRPr="00D73287" w:rsidRDefault="008E7575" w:rsidP="00D73287">
                    <w:pPr>
                      <w:rPr>
                        <w:lang w:val="en-GB"/>
                      </w:rPr>
                    </w:pPr>
                  </w:p>
                </w:sdtContent>
              </w:sdt>
              <w:p w14:paraId="1FFAF774" w14:textId="465BA29B" w:rsidR="008D04C8" w:rsidRDefault="008E7575" w:rsidP="003006C8">
                <w:pPr>
                  <w:rPr>
                    <w:lang w:val="en-GB"/>
                  </w:rPr>
                </w:pPr>
              </w:p>
            </w:sdtContent>
          </w:sdt>
        </w:tc>
        <w:tc>
          <w:tcPr>
            <w:tcW w:w="1276" w:type="dxa"/>
            <w:tcBorders>
              <w:bottom w:val="single" w:sz="4" w:space="0" w:color="auto"/>
            </w:tcBorders>
          </w:tcPr>
          <w:sdt>
            <w:sdtPr>
              <w:rPr>
                <w:lang w:val="en-GB"/>
              </w:rPr>
              <w:id w:val="888304798"/>
              <w:placeholder>
                <w:docPart w:val="810B2DDEE9A543E38AEA8EE683F29BEE"/>
              </w:placeholder>
              <w:comboBox>
                <w:listItem w:displayText="Essential" w:value="Essential"/>
                <w:listItem w:displayText="Desirable" w:value="Desirable"/>
              </w:comboBox>
            </w:sdtPr>
            <w:sdtEndPr/>
            <w:sdtContent>
              <w:p w14:paraId="79F3D722" w14:textId="1F44EDC9" w:rsidR="008D04C8" w:rsidRDefault="00D73287" w:rsidP="003006C8">
                <w:pPr>
                  <w:rPr>
                    <w:lang w:val="en-GB"/>
                  </w:rPr>
                </w:pPr>
                <w:r>
                  <w:rPr>
                    <w:lang w:val="en-GB"/>
                  </w:rPr>
                  <w:t>Essential</w:t>
                </w:r>
              </w:p>
            </w:sdtContent>
          </w:sdt>
        </w:tc>
        <w:tc>
          <w:tcPr>
            <w:tcW w:w="2099" w:type="dxa"/>
            <w:tcBorders>
              <w:bottom w:val="single" w:sz="4" w:space="0" w:color="auto"/>
            </w:tcBorders>
          </w:tcPr>
          <w:sdt>
            <w:sdtPr>
              <w:rPr>
                <w:lang w:val="en-GB"/>
              </w:rPr>
              <w:id w:val="540179160"/>
              <w:placeholder>
                <w:docPart w:val="0BD3B15ECDFB43AA9698274C986F9270"/>
              </w:placeholder>
              <w:comboBox>
                <w:listItem w:displayText="Shortlisting" w:value="Shortlisting"/>
                <w:listItem w:displayText="Interview" w:value="Interview"/>
                <w:listItem w:displayText="Shortlisting / Interview" w:value="Shortlisting / Interview"/>
              </w:comboBox>
            </w:sdtPr>
            <w:sdtEndPr/>
            <w:sdtContent>
              <w:p w14:paraId="1A9123D2" w14:textId="1C918387" w:rsidR="008D04C8" w:rsidRDefault="00D73287" w:rsidP="003006C8">
                <w:pPr>
                  <w:rPr>
                    <w:lang w:val="en-GB"/>
                  </w:rPr>
                </w:pPr>
                <w:r>
                  <w:rPr>
                    <w:lang w:val="en-GB"/>
                  </w:rPr>
                  <w:t>Shortlisting / Interview</w:t>
                </w:r>
              </w:p>
            </w:sdtContent>
          </w:sdt>
        </w:tc>
      </w:tr>
      <w:tr w:rsidR="008D04C8" w:rsidRPr="00B47B3D" w14:paraId="52E6EC7B" w14:textId="77777777" w:rsidTr="003006C8">
        <w:tc>
          <w:tcPr>
            <w:tcW w:w="5665" w:type="dxa"/>
            <w:tcBorders>
              <w:bottom w:val="single" w:sz="4" w:space="0" w:color="auto"/>
            </w:tcBorders>
          </w:tcPr>
          <w:sdt>
            <w:sdtPr>
              <w:rPr>
                <w:lang w:val="en-GB"/>
              </w:rPr>
              <w:alias w:val="Experience"/>
              <w:tag w:val="Experience"/>
              <w:id w:val="220259038"/>
              <w:placeholder>
                <w:docPart w:val="C1799F0E3D6448A2B3F5BF84536AEA7E"/>
              </w:placeholder>
              <w15:appearance w15:val="hidden"/>
            </w:sdtPr>
            <w:sdtEndPr/>
            <w:sdtContent>
              <w:p w14:paraId="7527C52E" w14:textId="3675799E" w:rsidR="00DC0238" w:rsidRPr="00D73287" w:rsidRDefault="00DC0238" w:rsidP="00DC0238">
                <w:pPr>
                  <w:rPr>
                    <w:lang w:val="en-GB"/>
                  </w:rPr>
                </w:pPr>
              </w:p>
              <w:sdt>
                <w:sdtPr>
                  <w:rPr>
                    <w:lang w:val="en-GB"/>
                  </w:rPr>
                  <w:alias w:val="Experience"/>
                  <w:tag w:val="Experience"/>
                  <w:id w:val="533003827"/>
                  <w:placeholder>
                    <w:docPart w:val="5C9A5851AAA2460A8B8A5A1EE0E1F3C9"/>
                  </w:placeholder>
                  <w15:appearance w15:val="hidden"/>
                </w:sdtPr>
                <w:sdtEndPr/>
                <w:sdtContent>
                  <w:p w14:paraId="4216D639" w14:textId="26F1D20D" w:rsidR="00DC0238" w:rsidRPr="00DC0238" w:rsidRDefault="00DC0238" w:rsidP="00DC0238">
                    <w:pPr>
                      <w:rPr>
                        <w:b/>
                        <w:lang w:val="en-GB"/>
                      </w:rPr>
                    </w:pPr>
                    <w:r w:rsidRPr="00DC0238">
                      <w:rPr>
                        <w:lang w:val="en-GB"/>
                      </w:rPr>
                      <w:t>Implementation experience of the principles of annual Gift and major gift fundraising, to include identification, research, solicitation and stewardship of donors.</w:t>
                    </w:r>
                  </w:p>
                  <w:p w14:paraId="24E09018" w14:textId="77777777" w:rsidR="00DC0238" w:rsidRPr="00DC0238" w:rsidRDefault="008E7575" w:rsidP="00DC0238"/>
                </w:sdtContent>
              </w:sdt>
              <w:p w14:paraId="11C46309" w14:textId="31C58D22" w:rsidR="00D73287" w:rsidRPr="00D73287" w:rsidRDefault="00D73287" w:rsidP="00D73287">
                <w:pPr>
                  <w:rPr>
                    <w:lang w:val="en-GB"/>
                  </w:rPr>
                </w:pPr>
              </w:p>
              <w:p w14:paraId="2C17E033" w14:textId="36180458" w:rsidR="008D04C8" w:rsidRDefault="008E7575" w:rsidP="003006C8">
                <w:pPr>
                  <w:rPr>
                    <w:lang w:val="en-GB"/>
                  </w:rPr>
                </w:pPr>
              </w:p>
            </w:sdtContent>
          </w:sdt>
        </w:tc>
        <w:tc>
          <w:tcPr>
            <w:tcW w:w="1276" w:type="dxa"/>
            <w:tcBorders>
              <w:bottom w:val="single" w:sz="4" w:space="0" w:color="auto"/>
            </w:tcBorders>
          </w:tcPr>
          <w:sdt>
            <w:sdtPr>
              <w:rPr>
                <w:lang w:val="en-GB"/>
              </w:rPr>
              <w:id w:val="-944465075"/>
              <w:placeholder>
                <w:docPart w:val="ECEC9BBBEC454282B4CA1CC014466F91"/>
              </w:placeholder>
              <w:comboBox>
                <w:listItem w:displayText="Essential" w:value="Essential"/>
                <w:listItem w:displayText="Desirable" w:value="Desirable"/>
              </w:comboBox>
            </w:sdtPr>
            <w:sdtEndPr/>
            <w:sdtContent>
              <w:p w14:paraId="2B00CCAF" w14:textId="3DCA4118" w:rsidR="008D04C8" w:rsidRDefault="00DC0238" w:rsidP="003006C8">
                <w:pPr>
                  <w:rPr>
                    <w:lang w:val="en-GB"/>
                  </w:rPr>
                </w:pPr>
                <w:r>
                  <w:rPr>
                    <w:lang w:val="en-GB"/>
                  </w:rPr>
                  <w:t>Essential</w:t>
                </w:r>
              </w:p>
            </w:sdtContent>
          </w:sdt>
        </w:tc>
        <w:tc>
          <w:tcPr>
            <w:tcW w:w="2099" w:type="dxa"/>
            <w:tcBorders>
              <w:bottom w:val="single" w:sz="4" w:space="0" w:color="auto"/>
            </w:tcBorders>
          </w:tcPr>
          <w:sdt>
            <w:sdtPr>
              <w:rPr>
                <w:lang w:val="en-GB"/>
              </w:rPr>
              <w:id w:val="1132828537"/>
              <w:placeholder>
                <w:docPart w:val="2CA74BEFABF347BC8A4D1224B7514BA7"/>
              </w:placeholder>
              <w:comboBox>
                <w:listItem w:displayText="Shortlisting" w:value="Shortlisting"/>
                <w:listItem w:displayText="Interview" w:value="Interview"/>
                <w:listItem w:displayText="Shortlisting / Interview" w:value="Shortlisting / Interview"/>
              </w:comboBox>
            </w:sdtPr>
            <w:sdtEndPr/>
            <w:sdtContent>
              <w:p w14:paraId="58B92C57" w14:textId="5E6CD7EF" w:rsidR="008D04C8" w:rsidRDefault="00DC0238" w:rsidP="003006C8">
                <w:pPr>
                  <w:rPr>
                    <w:lang w:val="en-GB"/>
                  </w:rPr>
                </w:pPr>
                <w:r>
                  <w:rPr>
                    <w:lang w:val="en-GB"/>
                  </w:rPr>
                  <w:t>Shortlisting / Interview</w:t>
                </w:r>
              </w:p>
            </w:sdtContent>
          </w:sdt>
        </w:tc>
      </w:tr>
      <w:tr w:rsidR="008D04C8" w:rsidRPr="00B47B3D" w14:paraId="0B4A089D" w14:textId="77777777" w:rsidTr="00CE0D49">
        <w:tc>
          <w:tcPr>
            <w:tcW w:w="5665" w:type="dxa"/>
            <w:tcBorders>
              <w:bottom w:val="single" w:sz="4" w:space="0" w:color="auto"/>
            </w:tcBorders>
          </w:tcPr>
          <w:p w14:paraId="64E0C60C" w14:textId="77777777" w:rsidR="00DC0238" w:rsidRPr="00DC0238" w:rsidRDefault="00DC0238" w:rsidP="00DC0238">
            <w:pPr>
              <w:rPr>
                <w:lang w:val="en-GB"/>
              </w:rPr>
            </w:pPr>
            <w:r w:rsidRPr="00DC0238">
              <w:rPr>
                <w:lang w:val="en-GB"/>
              </w:rPr>
              <w:lastRenderedPageBreak/>
              <w:t>Supporting colleagues, trustees and other stakeholders in soliciting gifts.</w:t>
            </w:r>
          </w:p>
          <w:p w14:paraId="000B1396" w14:textId="59444203" w:rsidR="008D04C8" w:rsidRDefault="008D04C8" w:rsidP="003006C8">
            <w:pPr>
              <w:rPr>
                <w:lang w:val="en-GB"/>
              </w:rPr>
            </w:pPr>
          </w:p>
        </w:tc>
        <w:tc>
          <w:tcPr>
            <w:tcW w:w="1276" w:type="dxa"/>
            <w:tcBorders>
              <w:bottom w:val="single" w:sz="4" w:space="0" w:color="auto"/>
            </w:tcBorders>
          </w:tcPr>
          <w:sdt>
            <w:sdtPr>
              <w:rPr>
                <w:lang w:val="en-GB"/>
              </w:rPr>
              <w:id w:val="1530225857"/>
              <w:placeholder>
                <w:docPart w:val="D373B102989944BAB95509B789D70B0D"/>
              </w:placeholder>
              <w:comboBox>
                <w:listItem w:displayText="Essential" w:value="Essential"/>
                <w:listItem w:displayText="Desirable" w:value="Desirable"/>
              </w:comboBox>
            </w:sdtPr>
            <w:sdtEndPr/>
            <w:sdtContent>
              <w:p w14:paraId="43FB205B" w14:textId="374D218D" w:rsidR="008D04C8" w:rsidRDefault="00DC0238" w:rsidP="003006C8">
                <w:pPr>
                  <w:rPr>
                    <w:lang w:val="en-GB"/>
                  </w:rPr>
                </w:pPr>
                <w:r>
                  <w:rPr>
                    <w:lang w:val="en-GB"/>
                  </w:rPr>
                  <w:t>Desirable</w:t>
                </w:r>
              </w:p>
            </w:sdtContent>
          </w:sdt>
        </w:tc>
        <w:tc>
          <w:tcPr>
            <w:tcW w:w="2099" w:type="dxa"/>
            <w:tcBorders>
              <w:bottom w:val="single" w:sz="4" w:space="0" w:color="auto"/>
            </w:tcBorders>
          </w:tcPr>
          <w:sdt>
            <w:sdtPr>
              <w:rPr>
                <w:lang w:val="en-GB"/>
              </w:rPr>
              <w:id w:val="-1756659019"/>
              <w:placeholder>
                <w:docPart w:val="BC0D70EFB2C1439DAEBD988E983876AA"/>
              </w:placeholder>
              <w:comboBox>
                <w:listItem w:displayText="Shortlisting" w:value="Shortlisting"/>
                <w:listItem w:displayText="Interview" w:value="Interview"/>
                <w:listItem w:displayText="Shortlisting / Interview" w:value="Shortlisting / Interview"/>
              </w:comboBox>
            </w:sdtPr>
            <w:sdtEndPr/>
            <w:sdtContent>
              <w:p w14:paraId="14152C1D" w14:textId="7C7B9C28" w:rsidR="008D04C8" w:rsidRDefault="00DC0238" w:rsidP="003006C8">
                <w:pPr>
                  <w:rPr>
                    <w:lang w:val="en-GB"/>
                  </w:rPr>
                </w:pPr>
                <w:r>
                  <w:rPr>
                    <w:lang w:val="en-GB"/>
                  </w:rPr>
                  <w:t>Shortlisting / Interview</w:t>
                </w:r>
              </w:p>
            </w:sdtContent>
          </w:sdt>
        </w:tc>
      </w:tr>
      <w:tr w:rsidR="008D04C8" w:rsidRPr="00B47B3D" w14:paraId="1FE4C91A" w14:textId="77777777" w:rsidTr="00CE0D49">
        <w:tc>
          <w:tcPr>
            <w:tcW w:w="5665" w:type="dxa"/>
            <w:tcBorders>
              <w:top w:val="single" w:sz="4" w:space="0" w:color="auto"/>
              <w:bottom w:val="single" w:sz="4" w:space="0" w:color="auto"/>
            </w:tcBorders>
          </w:tcPr>
          <w:sdt>
            <w:sdtPr>
              <w:rPr>
                <w:lang w:val="en-GB"/>
              </w:rPr>
              <w:alias w:val="Experience"/>
              <w:tag w:val="Experience"/>
              <w:id w:val="823239487"/>
              <w:placeholder>
                <w:docPart w:val="74C2A165C04D498A9F28726BD556230D"/>
              </w:placeholder>
              <w15:appearance w15:val="hidden"/>
            </w:sdtPr>
            <w:sdtEndPr/>
            <w:sdtContent>
              <w:sdt>
                <w:sdtPr>
                  <w:rPr>
                    <w:lang w:val="en-GB"/>
                  </w:rPr>
                  <w:alias w:val="Experience"/>
                  <w:tag w:val="Experience"/>
                  <w:id w:val="1335501279"/>
                  <w:placeholder>
                    <w:docPart w:val="A8346C8FBC81478B83457E2276435B9F"/>
                  </w:placeholder>
                  <w15:appearance w15:val="hidden"/>
                </w:sdtPr>
                <w:sdtEndPr/>
                <w:sdtContent>
                  <w:p w14:paraId="0696F33B" w14:textId="77777777" w:rsidR="00DC0238" w:rsidRPr="00DC0238" w:rsidRDefault="00DC0238" w:rsidP="00DC0238">
                    <w:pPr>
                      <w:rPr>
                        <w:b/>
                        <w:lang w:val="en-GB"/>
                      </w:rPr>
                    </w:pPr>
                    <w:r w:rsidRPr="00DC0238">
                      <w:rPr>
                        <w:lang w:val="en-GB"/>
                      </w:rPr>
                      <w:t>Proven track record of delivering income against agreed targets and timescales</w:t>
                    </w:r>
                  </w:p>
                  <w:p w14:paraId="132F10C9" w14:textId="67FDD893" w:rsidR="00DC0238" w:rsidRPr="00DC0238" w:rsidRDefault="008E7575" w:rsidP="00DC0238">
                    <w:pPr>
                      <w:rPr>
                        <w:lang w:val="en-GB"/>
                      </w:rPr>
                    </w:pPr>
                  </w:p>
                </w:sdtContent>
              </w:sdt>
              <w:p w14:paraId="32392BBA" w14:textId="0FA3995B" w:rsidR="008D04C8" w:rsidRDefault="008E7575" w:rsidP="003006C8">
                <w:pPr>
                  <w:rPr>
                    <w:lang w:val="en-GB"/>
                  </w:rPr>
                </w:pPr>
              </w:p>
            </w:sdtContent>
          </w:sdt>
        </w:tc>
        <w:tc>
          <w:tcPr>
            <w:tcW w:w="1276" w:type="dxa"/>
            <w:tcBorders>
              <w:top w:val="single" w:sz="4" w:space="0" w:color="auto"/>
              <w:bottom w:val="single" w:sz="4" w:space="0" w:color="auto"/>
            </w:tcBorders>
          </w:tcPr>
          <w:sdt>
            <w:sdtPr>
              <w:rPr>
                <w:lang w:val="en-GB"/>
              </w:rPr>
              <w:id w:val="-106426557"/>
              <w:placeholder>
                <w:docPart w:val="E140D871143E4521834A32D0E2B50340"/>
              </w:placeholder>
              <w:comboBox>
                <w:listItem w:displayText="Essential" w:value="Essential"/>
                <w:listItem w:displayText="Desirable" w:value="Desirable"/>
              </w:comboBox>
            </w:sdtPr>
            <w:sdtEndPr/>
            <w:sdtContent>
              <w:p w14:paraId="564F5D5B" w14:textId="17FBECA2" w:rsidR="008D04C8" w:rsidRDefault="004B46C3" w:rsidP="003006C8">
                <w:pPr>
                  <w:rPr>
                    <w:lang w:val="en-GB"/>
                  </w:rPr>
                </w:pPr>
                <w:r>
                  <w:rPr>
                    <w:lang w:val="en-GB"/>
                  </w:rPr>
                  <w:t>Essential</w:t>
                </w:r>
              </w:p>
            </w:sdtContent>
          </w:sdt>
        </w:tc>
        <w:tc>
          <w:tcPr>
            <w:tcW w:w="2099" w:type="dxa"/>
            <w:tcBorders>
              <w:top w:val="single" w:sz="4" w:space="0" w:color="auto"/>
              <w:bottom w:val="single" w:sz="4" w:space="0" w:color="auto"/>
            </w:tcBorders>
          </w:tcPr>
          <w:sdt>
            <w:sdtPr>
              <w:rPr>
                <w:lang w:val="en-GB"/>
              </w:rPr>
              <w:id w:val="-781029789"/>
              <w:placeholder>
                <w:docPart w:val="6EDCB439A6644088B630B4D15899C3F6"/>
              </w:placeholder>
              <w:comboBox>
                <w:listItem w:displayText="Shortlisting" w:value="Shortlisting"/>
                <w:listItem w:displayText="Interview" w:value="Interview"/>
                <w:listItem w:displayText="Shortlisting / Interview" w:value="Shortlisting / Interview"/>
              </w:comboBox>
            </w:sdtPr>
            <w:sdtEndPr/>
            <w:sdtContent>
              <w:p w14:paraId="3DBD3D48" w14:textId="3706408F" w:rsidR="008D04C8" w:rsidRDefault="00DC0238" w:rsidP="003006C8">
                <w:pPr>
                  <w:rPr>
                    <w:lang w:val="en-GB"/>
                  </w:rPr>
                </w:pPr>
                <w:r>
                  <w:rPr>
                    <w:lang w:val="en-GB"/>
                  </w:rPr>
                  <w:t>Shortlisting / Interview</w:t>
                </w:r>
              </w:p>
            </w:sdtContent>
          </w:sdt>
        </w:tc>
      </w:tr>
    </w:tbl>
    <w:tbl>
      <w:tblPr>
        <w:tblStyle w:val="TableGrid"/>
        <w:tblW w:w="9040"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665"/>
        <w:gridCol w:w="1276"/>
        <w:gridCol w:w="2099"/>
      </w:tblGrid>
      <w:tr w:rsidR="008D04C8" w:rsidRPr="00B47B3D" w14:paraId="674E84B1" w14:textId="77777777" w:rsidTr="00CE0D49">
        <w:tc>
          <w:tcPr>
            <w:tcW w:w="5665" w:type="dxa"/>
            <w:tcBorders>
              <w:top w:val="single" w:sz="4" w:space="0" w:color="auto"/>
            </w:tcBorders>
            <w:shd w:val="clear" w:color="auto" w:fill="D9D9D9" w:themeFill="background1" w:themeFillShade="D9"/>
          </w:tcPr>
          <w:p w14:paraId="2703AB09" w14:textId="77777777" w:rsidR="008D04C8" w:rsidRPr="00B47B3D" w:rsidRDefault="008D04C8" w:rsidP="003006C8">
            <w:pPr>
              <w:pStyle w:val="Heading2"/>
              <w:keepNext/>
              <w:rPr>
                <w:lang w:val="en-GB"/>
              </w:rPr>
            </w:pPr>
            <w:r>
              <w:rPr>
                <w:lang w:val="en-GB"/>
              </w:rPr>
              <w:t>Skills</w:t>
            </w:r>
          </w:p>
        </w:tc>
        <w:tc>
          <w:tcPr>
            <w:tcW w:w="1276" w:type="dxa"/>
            <w:tcBorders>
              <w:top w:val="single" w:sz="4" w:space="0" w:color="auto"/>
            </w:tcBorders>
            <w:shd w:val="clear" w:color="auto" w:fill="D9D9D9" w:themeFill="background1" w:themeFillShade="D9"/>
          </w:tcPr>
          <w:p w14:paraId="52C541C6" w14:textId="77777777" w:rsidR="008D04C8" w:rsidRPr="00B47B3D" w:rsidRDefault="008D04C8" w:rsidP="003006C8">
            <w:pPr>
              <w:pStyle w:val="Heading2"/>
              <w:keepNext/>
              <w:rPr>
                <w:lang w:val="en-GB"/>
              </w:rPr>
            </w:pPr>
            <w:r>
              <w:rPr>
                <w:lang w:val="en-GB"/>
              </w:rPr>
              <w:t>Importance</w:t>
            </w:r>
          </w:p>
        </w:tc>
        <w:tc>
          <w:tcPr>
            <w:tcW w:w="2099" w:type="dxa"/>
            <w:tcBorders>
              <w:top w:val="single" w:sz="4" w:space="0" w:color="auto"/>
            </w:tcBorders>
            <w:shd w:val="clear" w:color="auto" w:fill="D9D9D9" w:themeFill="background1" w:themeFillShade="D9"/>
          </w:tcPr>
          <w:p w14:paraId="74792A09" w14:textId="77777777" w:rsidR="008D04C8" w:rsidRPr="00B47B3D" w:rsidRDefault="008D04C8" w:rsidP="003006C8">
            <w:pPr>
              <w:pStyle w:val="Heading2"/>
              <w:keepNext/>
              <w:rPr>
                <w:lang w:val="en-GB"/>
              </w:rPr>
            </w:pPr>
            <w:r>
              <w:rPr>
                <w:lang w:val="en-GB"/>
              </w:rPr>
              <w:t>Assessment approach</w:t>
            </w:r>
          </w:p>
        </w:tc>
      </w:tr>
    </w:tbl>
    <w:tbl>
      <w:tblPr>
        <w:tblStyle w:val="TableGridLight"/>
        <w:tblW w:w="9040"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665"/>
        <w:gridCol w:w="1276"/>
        <w:gridCol w:w="2099"/>
      </w:tblGrid>
      <w:tr w:rsidR="008D04C8" w:rsidRPr="00B47B3D" w14:paraId="2DBE23D6" w14:textId="77777777" w:rsidTr="003006C8">
        <w:tc>
          <w:tcPr>
            <w:tcW w:w="5665" w:type="dxa"/>
          </w:tcPr>
          <w:sdt>
            <w:sdtPr>
              <w:rPr>
                <w:lang w:val="en-GB"/>
              </w:rPr>
              <w:alias w:val="Experience"/>
              <w:tag w:val="Experience"/>
              <w:id w:val="-1698461134"/>
              <w:placeholder>
                <w:docPart w:val="4D4A963CA75F43D485E76DDD52A62665"/>
              </w:placeholder>
              <w15:appearance w15:val="hidden"/>
            </w:sdtPr>
            <w:sdtEndPr/>
            <w:sdtContent>
              <w:p w14:paraId="4A456A05" w14:textId="77777777" w:rsidR="00B6367D" w:rsidRPr="00B6367D" w:rsidRDefault="00B6367D" w:rsidP="00B6367D">
                <w:pPr>
                  <w:rPr>
                    <w:i/>
                    <w:lang w:val="en-GB"/>
                  </w:rPr>
                </w:pPr>
                <w:r w:rsidRPr="00B6367D">
                  <w:rPr>
                    <w:lang w:val="en-GB"/>
                  </w:rPr>
                  <w:t xml:space="preserve">Outstanding interpersonal skills – ability to discover a prospect’s interests and match potential projects for funding </w:t>
                </w:r>
              </w:p>
              <w:p w14:paraId="640114FC" w14:textId="77777777" w:rsidR="008D04C8" w:rsidRDefault="008E7575" w:rsidP="003006C8">
                <w:pPr>
                  <w:rPr>
                    <w:lang w:val="en-GB"/>
                  </w:rPr>
                </w:pPr>
              </w:p>
            </w:sdtContent>
          </w:sdt>
        </w:tc>
        <w:tc>
          <w:tcPr>
            <w:tcW w:w="1276" w:type="dxa"/>
          </w:tcPr>
          <w:sdt>
            <w:sdtPr>
              <w:rPr>
                <w:lang w:val="en-GB"/>
              </w:rPr>
              <w:id w:val="-41449205"/>
              <w:placeholder>
                <w:docPart w:val="3C557FFFA53E4EB9AA594BC5710A115B"/>
              </w:placeholder>
              <w:comboBox>
                <w:listItem w:displayText="Essential" w:value="Essential"/>
                <w:listItem w:displayText="Desirable" w:value="Desirable"/>
              </w:comboBox>
            </w:sdtPr>
            <w:sdtEndPr/>
            <w:sdtContent>
              <w:p w14:paraId="188EF937" w14:textId="77777777" w:rsidR="008D04C8" w:rsidRDefault="00B6367D" w:rsidP="003006C8">
                <w:pPr>
                  <w:rPr>
                    <w:lang w:val="en-GB"/>
                  </w:rPr>
                </w:pPr>
                <w:r>
                  <w:rPr>
                    <w:lang w:val="en-GB"/>
                  </w:rPr>
                  <w:t>Essential</w:t>
                </w:r>
              </w:p>
            </w:sdtContent>
          </w:sdt>
        </w:tc>
        <w:tc>
          <w:tcPr>
            <w:tcW w:w="2099" w:type="dxa"/>
          </w:tcPr>
          <w:sdt>
            <w:sdtPr>
              <w:rPr>
                <w:lang w:val="en-GB"/>
              </w:rPr>
              <w:id w:val="2080016960"/>
              <w:placeholder>
                <w:docPart w:val="F96246E007184EA2B48AF555246E1697"/>
              </w:placeholder>
              <w:comboBox>
                <w:listItem w:displayText="Shortlisting" w:value="Shortlisting"/>
                <w:listItem w:displayText="Interview" w:value="Interview"/>
                <w:listItem w:displayText="Shortlisting / Interview" w:value="Shortlisting / Interview"/>
              </w:comboBox>
            </w:sdtPr>
            <w:sdtEndPr/>
            <w:sdtContent>
              <w:p w14:paraId="3FFB7B83" w14:textId="320331EA" w:rsidR="008D04C8" w:rsidRDefault="00BC3FE9" w:rsidP="003006C8">
                <w:pPr>
                  <w:rPr>
                    <w:lang w:val="en-GB"/>
                  </w:rPr>
                </w:pPr>
                <w:r>
                  <w:rPr>
                    <w:lang w:val="en-GB"/>
                  </w:rPr>
                  <w:t>Interview</w:t>
                </w:r>
              </w:p>
            </w:sdtContent>
          </w:sdt>
        </w:tc>
      </w:tr>
      <w:tr w:rsidR="008D04C8" w:rsidRPr="00B47B3D" w14:paraId="09200BE8" w14:textId="77777777" w:rsidTr="003006C8">
        <w:tc>
          <w:tcPr>
            <w:tcW w:w="5665" w:type="dxa"/>
            <w:tcBorders>
              <w:bottom w:val="single" w:sz="4" w:space="0" w:color="auto"/>
            </w:tcBorders>
          </w:tcPr>
          <w:p w14:paraId="72719B03" w14:textId="77777777" w:rsidR="008D04C8" w:rsidRDefault="008E7575" w:rsidP="003006C8">
            <w:pPr>
              <w:rPr>
                <w:lang w:val="en-GB"/>
              </w:rPr>
            </w:pPr>
            <w:sdt>
              <w:sdtPr>
                <w:rPr>
                  <w:lang w:val="en-GB"/>
                </w:rPr>
                <w:alias w:val="Experience"/>
                <w:tag w:val="Experience"/>
                <w:id w:val="613481529"/>
                <w:placeholder>
                  <w:docPart w:val="D1FB1DCDB208474BA269AFD44BE05516"/>
                </w:placeholder>
                <w15:appearance w15:val="hidden"/>
              </w:sdtPr>
              <w:sdtEndPr/>
              <w:sdtContent>
                <w:r w:rsidR="00B6367D">
                  <w:t>A detail-orientated and diligent researcher</w:t>
                </w:r>
              </w:sdtContent>
            </w:sdt>
          </w:p>
        </w:tc>
        <w:tc>
          <w:tcPr>
            <w:tcW w:w="1276" w:type="dxa"/>
            <w:tcBorders>
              <w:bottom w:val="single" w:sz="4" w:space="0" w:color="auto"/>
            </w:tcBorders>
          </w:tcPr>
          <w:sdt>
            <w:sdtPr>
              <w:rPr>
                <w:lang w:val="en-GB"/>
              </w:rPr>
              <w:id w:val="-1798828965"/>
              <w:placeholder>
                <w:docPart w:val="6D4F0E1AFEFE4A8798D32D75B654E61A"/>
              </w:placeholder>
              <w:comboBox>
                <w:listItem w:displayText="Essential" w:value="Essential"/>
                <w:listItem w:displayText="Desirable" w:value="Desirable"/>
              </w:comboBox>
            </w:sdtPr>
            <w:sdtEndPr/>
            <w:sdtContent>
              <w:p w14:paraId="0B54ACDE" w14:textId="77777777" w:rsidR="008D04C8" w:rsidRDefault="00B6367D" w:rsidP="003006C8">
                <w:pPr>
                  <w:rPr>
                    <w:lang w:val="en-GB"/>
                  </w:rPr>
                </w:pPr>
                <w:r>
                  <w:rPr>
                    <w:lang w:val="en-GB"/>
                  </w:rPr>
                  <w:t>Essential</w:t>
                </w:r>
              </w:p>
            </w:sdtContent>
          </w:sdt>
        </w:tc>
        <w:tc>
          <w:tcPr>
            <w:tcW w:w="2099" w:type="dxa"/>
            <w:tcBorders>
              <w:bottom w:val="single" w:sz="4" w:space="0" w:color="auto"/>
            </w:tcBorders>
          </w:tcPr>
          <w:sdt>
            <w:sdtPr>
              <w:rPr>
                <w:lang w:val="en-GB"/>
              </w:rPr>
              <w:id w:val="1285076248"/>
              <w:placeholder>
                <w:docPart w:val="FD532ED882524FEAB819DC95CDE2327F"/>
              </w:placeholder>
              <w:comboBox>
                <w:listItem w:displayText="Shortlisting" w:value="Shortlisting"/>
                <w:listItem w:displayText="Interview" w:value="Interview"/>
                <w:listItem w:displayText="Shortlisting / Interview" w:value="Shortlisting / Interview"/>
              </w:comboBox>
            </w:sdtPr>
            <w:sdtEndPr/>
            <w:sdtContent>
              <w:p w14:paraId="4A786DFB" w14:textId="470B50FD" w:rsidR="008D04C8" w:rsidRDefault="00BC3FE9" w:rsidP="003006C8">
                <w:pPr>
                  <w:rPr>
                    <w:lang w:val="en-GB"/>
                  </w:rPr>
                </w:pPr>
                <w:r>
                  <w:rPr>
                    <w:lang w:val="en-GB"/>
                  </w:rPr>
                  <w:t>Shortlisting</w:t>
                </w:r>
              </w:p>
            </w:sdtContent>
          </w:sdt>
        </w:tc>
      </w:tr>
      <w:tr w:rsidR="008D04C8" w:rsidRPr="00B47B3D" w14:paraId="2125884E" w14:textId="77777777" w:rsidTr="003006C8">
        <w:tc>
          <w:tcPr>
            <w:tcW w:w="5665" w:type="dxa"/>
            <w:tcBorders>
              <w:bottom w:val="single" w:sz="4" w:space="0" w:color="auto"/>
            </w:tcBorders>
          </w:tcPr>
          <w:p w14:paraId="2D756EF7" w14:textId="77777777" w:rsidR="008D04C8" w:rsidRDefault="008E7575" w:rsidP="003006C8">
            <w:pPr>
              <w:rPr>
                <w:lang w:val="en-GB"/>
              </w:rPr>
            </w:pPr>
            <w:sdt>
              <w:sdtPr>
                <w:rPr>
                  <w:lang w:val="en-GB"/>
                </w:rPr>
                <w:alias w:val="Experience"/>
                <w:tag w:val="Experience"/>
                <w:id w:val="1684088997"/>
                <w:placeholder>
                  <w:docPart w:val="FC030EBA047D4B0AA70AC1723DABBC34"/>
                </w:placeholder>
                <w15:appearance w15:val="hidden"/>
              </w:sdtPr>
              <w:sdtEndPr/>
              <w:sdtContent>
                <w:r w:rsidR="00B6367D" w:rsidRPr="00B6367D">
                  <w:rPr>
                    <w:lang w:val="en-GB"/>
                  </w:rPr>
                  <w:t xml:space="preserve">Skilled in </w:t>
                </w:r>
                <w:r w:rsidR="00B6367D" w:rsidRPr="00B6367D">
                  <w:t>stewarding high net worth individuals and successfully “making the ask” as appropriate</w:t>
                </w:r>
              </w:sdtContent>
            </w:sdt>
          </w:p>
        </w:tc>
        <w:tc>
          <w:tcPr>
            <w:tcW w:w="1276" w:type="dxa"/>
            <w:tcBorders>
              <w:bottom w:val="single" w:sz="4" w:space="0" w:color="auto"/>
            </w:tcBorders>
          </w:tcPr>
          <w:sdt>
            <w:sdtPr>
              <w:rPr>
                <w:lang w:val="en-GB"/>
              </w:rPr>
              <w:id w:val="170456171"/>
              <w:placeholder>
                <w:docPart w:val="0FFB65825FB44F17A085A8FEB54C402A"/>
              </w:placeholder>
              <w:comboBox>
                <w:listItem w:displayText="Essential" w:value="Essential"/>
                <w:listItem w:displayText="Desirable" w:value="Desirable"/>
              </w:comboBox>
            </w:sdtPr>
            <w:sdtEndPr/>
            <w:sdtContent>
              <w:p w14:paraId="0D2ECF9A" w14:textId="77777777" w:rsidR="008D04C8" w:rsidRDefault="00B6367D" w:rsidP="003006C8">
                <w:pPr>
                  <w:rPr>
                    <w:lang w:val="en-GB"/>
                  </w:rPr>
                </w:pPr>
                <w:r>
                  <w:rPr>
                    <w:lang w:val="en-GB"/>
                  </w:rPr>
                  <w:t>Essential</w:t>
                </w:r>
              </w:p>
            </w:sdtContent>
          </w:sdt>
        </w:tc>
        <w:tc>
          <w:tcPr>
            <w:tcW w:w="2099" w:type="dxa"/>
            <w:tcBorders>
              <w:bottom w:val="single" w:sz="4" w:space="0" w:color="auto"/>
            </w:tcBorders>
          </w:tcPr>
          <w:sdt>
            <w:sdtPr>
              <w:rPr>
                <w:lang w:val="en-GB"/>
              </w:rPr>
              <w:id w:val="290564623"/>
              <w:placeholder>
                <w:docPart w:val="A90E579016A94F3FA2FB09329A019470"/>
              </w:placeholder>
              <w:comboBox>
                <w:listItem w:displayText="Shortlisting" w:value="Shortlisting"/>
                <w:listItem w:displayText="Interview" w:value="Interview"/>
                <w:listItem w:displayText="Shortlisting / Interview" w:value="Shortlisting / Interview"/>
              </w:comboBox>
            </w:sdtPr>
            <w:sdtEndPr/>
            <w:sdtContent>
              <w:p w14:paraId="57DF0090" w14:textId="54F49BA6" w:rsidR="008D04C8" w:rsidRDefault="00BC3FE9" w:rsidP="003006C8">
                <w:pPr>
                  <w:rPr>
                    <w:lang w:val="en-GB"/>
                  </w:rPr>
                </w:pPr>
                <w:r>
                  <w:rPr>
                    <w:lang w:val="en-GB"/>
                  </w:rPr>
                  <w:t>Shortlisting / Interview</w:t>
                </w:r>
              </w:p>
            </w:sdtContent>
          </w:sdt>
        </w:tc>
      </w:tr>
      <w:tr w:rsidR="008D04C8" w:rsidRPr="00B47B3D" w14:paraId="48DA8951" w14:textId="77777777" w:rsidTr="005A5A45">
        <w:tc>
          <w:tcPr>
            <w:tcW w:w="5665" w:type="dxa"/>
            <w:tcBorders>
              <w:bottom w:val="single" w:sz="4" w:space="0" w:color="auto"/>
            </w:tcBorders>
          </w:tcPr>
          <w:p w14:paraId="37EAD2B5" w14:textId="0D1A982B" w:rsidR="008D04C8" w:rsidRDefault="004B46C3" w:rsidP="003006C8">
            <w:pPr>
              <w:rPr>
                <w:lang w:val="en-GB"/>
              </w:rPr>
            </w:pPr>
            <w:r w:rsidRPr="004B46C3">
              <w:t xml:space="preserve">Excellent </w:t>
            </w:r>
            <w:proofErr w:type="spellStart"/>
            <w:r w:rsidRPr="004B46C3">
              <w:t>organisational</w:t>
            </w:r>
            <w:proofErr w:type="spellEnd"/>
            <w:r w:rsidRPr="004B46C3">
              <w:t xml:space="preserve"> and planning skills, meticulous attention to detail</w:t>
            </w:r>
          </w:p>
        </w:tc>
        <w:tc>
          <w:tcPr>
            <w:tcW w:w="1276" w:type="dxa"/>
            <w:tcBorders>
              <w:bottom w:val="single" w:sz="4" w:space="0" w:color="auto"/>
            </w:tcBorders>
          </w:tcPr>
          <w:sdt>
            <w:sdtPr>
              <w:rPr>
                <w:lang w:val="en-GB"/>
              </w:rPr>
              <w:id w:val="-1640718885"/>
              <w:placeholder>
                <w:docPart w:val="B0C7034930984EDA8C7ACBAE1A14F64E"/>
              </w:placeholder>
              <w:comboBox>
                <w:listItem w:displayText="Essential" w:value="Essential"/>
                <w:listItem w:displayText="Desirable" w:value="Desirable"/>
              </w:comboBox>
            </w:sdtPr>
            <w:sdtEndPr/>
            <w:sdtContent>
              <w:p w14:paraId="46A23056" w14:textId="3A98110D" w:rsidR="008D04C8" w:rsidRDefault="004B46C3" w:rsidP="003006C8">
                <w:pPr>
                  <w:rPr>
                    <w:lang w:val="en-GB"/>
                  </w:rPr>
                </w:pPr>
                <w:r>
                  <w:rPr>
                    <w:lang w:val="en-GB"/>
                  </w:rPr>
                  <w:t>Essential</w:t>
                </w:r>
              </w:p>
            </w:sdtContent>
          </w:sdt>
        </w:tc>
        <w:tc>
          <w:tcPr>
            <w:tcW w:w="2099" w:type="dxa"/>
            <w:tcBorders>
              <w:bottom w:val="single" w:sz="4" w:space="0" w:color="auto"/>
            </w:tcBorders>
          </w:tcPr>
          <w:sdt>
            <w:sdtPr>
              <w:rPr>
                <w:lang w:val="en-GB"/>
              </w:rPr>
              <w:id w:val="1089814096"/>
              <w:placeholder>
                <w:docPart w:val="8B425B2F9A75403E9755034C518D75DB"/>
              </w:placeholder>
              <w:comboBox>
                <w:listItem w:displayText="Shortlisting" w:value="Shortlisting"/>
                <w:listItem w:displayText="Interview" w:value="Interview"/>
                <w:listItem w:displayText="Shortlisting / Interview" w:value="Shortlisting / Interview"/>
              </w:comboBox>
            </w:sdtPr>
            <w:sdtEndPr/>
            <w:sdtContent>
              <w:p w14:paraId="57253120" w14:textId="02669087" w:rsidR="008D04C8" w:rsidRDefault="00BC3FE9" w:rsidP="003006C8">
                <w:pPr>
                  <w:rPr>
                    <w:lang w:val="en-GB"/>
                  </w:rPr>
                </w:pPr>
                <w:r>
                  <w:rPr>
                    <w:lang w:val="en-GB"/>
                  </w:rPr>
                  <w:t>Shortlisting / Interview</w:t>
                </w:r>
              </w:p>
            </w:sdtContent>
          </w:sdt>
        </w:tc>
      </w:tr>
      <w:tr w:rsidR="008D04C8" w:rsidRPr="00B47B3D" w14:paraId="7425D168" w14:textId="77777777" w:rsidTr="005A5A45">
        <w:tc>
          <w:tcPr>
            <w:tcW w:w="5665" w:type="dxa"/>
            <w:tcBorders>
              <w:top w:val="single" w:sz="4" w:space="0" w:color="auto"/>
              <w:bottom w:val="single" w:sz="4" w:space="0" w:color="auto"/>
            </w:tcBorders>
          </w:tcPr>
          <w:sdt>
            <w:sdtPr>
              <w:rPr>
                <w:lang w:val="en-GB"/>
              </w:rPr>
              <w:alias w:val="Experience"/>
              <w:tag w:val="Experience"/>
              <w:id w:val="-869538622"/>
              <w:placeholder>
                <w:docPart w:val="625FE542DF6043B198C984D3F6E2B533"/>
              </w:placeholder>
              <w15:appearance w15:val="hidden"/>
            </w:sdtPr>
            <w:sdtEndPr/>
            <w:sdtContent>
              <w:sdt>
                <w:sdtPr>
                  <w:rPr>
                    <w:lang w:val="en-GB"/>
                  </w:rPr>
                  <w:alias w:val="Experience"/>
                  <w:tag w:val="Experience"/>
                  <w:id w:val="-1251266998"/>
                  <w:placeholder>
                    <w:docPart w:val="BE895B79FC5243ED8F237D825D969E0D"/>
                  </w:placeholder>
                  <w15:appearance w15:val="hidden"/>
                </w:sdtPr>
                <w:sdtEndPr/>
                <w:sdtContent>
                  <w:p w14:paraId="02D2C976" w14:textId="77777777" w:rsidR="00B6367D" w:rsidRPr="00B6367D" w:rsidRDefault="00B6367D" w:rsidP="00B6367D">
                    <w:pPr>
                      <w:rPr>
                        <w:lang w:val="en-GB"/>
                      </w:rPr>
                    </w:pPr>
                    <w:r w:rsidRPr="00B6367D">
                      <w:rPr>
                        <w:lang w:val="en-GB"/>
                      </w:rPr>
                      <w:t>Proficient in using, managing and maintaining a CRM database.</w:t>
                    </w:r>
                  </w:p>
                  <w:p w14:paraId="6B876FF5" w14:textId="77777777" w:rsidR="00B6367D" w:rsidRPr="00B6367D" w:rsidRDefault="008E7575" w:rsidP="00B6367D">
                    <w:pPr>
                      <w:rPr>
                        <w:lang w:val="en-GB"/>
                      </w:rPr>
                    </w:pPr>
                  </w:p>
                </w:sdtContent>
              </w:sdt>
              <w:p w14:paraId="45DEFDC5" w14:textId="77777777" w:rsidR="008D04C8" w:rsidRDefault="008E7575" w:rsidP="003006C8">
                <w:pPr>
                  <w:rPr>
                    <w:lang w:val="en-GB"/>
                  </w:rPr>
                </w:pPr>
              </w:p>
            </w:sdtContent>
          </w:sdt>
        </w:tc>
        <w:tc>
          <w:tcPr>
            <w:tcW w:w="1276" w:type="dxa"/>
            <w:tcBorders>
              <w:top w:val="single" w:sz="4" w:space="0" w:color="auto"/>
              <w:bottom w:val="single" w:sz="4" w:space="0" w:color="auto"/>
            </w:tcBorders>
          </w:tcPr>
          <w:sdt>
            <w:sdtPr>
              <w:rPr>
                <w:lang w:val="en-GB"/>
              </w:rPr>
              <w:id w:val="1459067054"/>
              <w:placeholder>
                <w:docPart w:val="F5C7AEF6141A43819D08B14F43D6A9C7"/>
              </w:placeholder>
              <w:comboBox>
                <w:listItem w:displayText="Essential" w:value="Essential"/>
                <w:listItem w:displayText="Desirable" w:value="Desirable"/>
              </w:comboBox>
            </w:sdtPr>
            <w:sdtEndPr/>
            <w:sdtContent>
              <w:p w14:paraId="16BA5166" w14:textId="410A1629" w:rsidR="008D04C8" w:rsidRDefault="00BC3FE9" w:rsidP="003006C8">
                <w:pPr>
                  <w:rPr>
                    <w:lang w:val="en-GB"/>
                  </w:rPr>
                </w:pPr>
                <w:r>
                  <w:rPr>
                    <w:lang w:val="en-GB"/>
                  </w:rPr>
                  <w:t>Essential</w:t>
                </w:r>
              </w:p>
            </w:sdtContent>
          </w:sdt>
        </w:tc>
        <w:tc>
          <w:tcPr>
            <w:tcW w:w="2099" w:type="dxa"/>
            <w:tcBorders>
              <w:top w:val="single" w:sz="4" w:space="0" w:color="auto"/>
              <w:bottom w:val="single" w:sz="4" w:space="0" w:color="auto"/>
            </w:tcBorders>
          </w:tcPr>
          <w:sdt>
            <w:sdtPr>
              <w:rPr>
                <w:lang w:val="en-GB"/>
              </w:rPr>
              <w:id w:val="-1129930205"/>
              <w:placeholder>
                <w:docPart w:val="6CF36994CA554644BFFF9847C0480C6F"/>
              </w:placeholder>
              <w:comboBox>
                <w:listItem w:displayText="Shortlisting" w:value="Shortlisting"/>
                <w:listItem w:displayText="Interview" w:value="Interview"/>
                <w:listItem w:displayText="Shortlisting / Interview" w:value="Shortlisting / Interview"/>
              </w:comboBox>
            </w:sdtPr>
            <w:sdtEndPr/>
            <w:sdtContent>
              <w:p w14:paraId="04D17FF0" w14:textId="666FECE6" w:rsidR="008D04C8" w:rsidRDefault="00BC3FE9" w:rsidP="003006C8">
                <w:pPr>
                  <w:rPr>
                    <w:lang w:val="en-GB"/>
                  </w:rPr>
                </w:pPr>
                <w:r>
                  <w:rPr>
                    <w:lang w:val="en-GB"/>
                  </w:rPr>
                  <w:t>Shortlisting</w:t>
                </w:r>
              </w:p>
            </w:sdtContent>
          </w:sdt>
        </w:tc>
      </w:tr>
    </w:tbl>
    <w:tbl>
      <w:tblPr>
        <w:tblStyle w:val="TableGrid"/>
        <w:tblW w:w="9040"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665"/>
        <w:gridCol w:w="1276"/>
        <w:gridCol w:w="2099"/>
      </w:tblGrid>
      <w:tr w:rsidR="005A5A45" w:rsidRPr="00B47B3D" w14:paraId="6E9AACEF" w14:textId="77777777" w:rsidTr="005A5A45">
        <w:tc>
          <w:tcPr>
            <w:tcW w:w="5665" w:type="dxa"/>
            <w:tcBorders>
              <w:top w:val="single" w:sz="4" w:space="0" w:color="auto"/>
            </w:tcBorders>
            <w:shd w:val="clear" w:color="auto" w:fill="D9D9D9" w:themeFill="background1" w:themeFillShade="D9"/>
          </w:tcPr>
          <w:p w14:paraId="69DF7DF6" w14:textId="77777777" w:rsidR="005A5A45" w:rsidRPr="00B47B3D" w:rsidRDefault="005A5A45" w:rsidP="003006C8">
            <w:pPr>
              <w:pStyle w:val="Heading2"/>
              <w:keepNext/>
              <w:rPr>
                <w:lang w:val="en-GB"/>
              </w:rPr>
            </w:pPr>
            <w:r>
              <w:rPr>
                <w:bCs/>
                <w:lang w:val="en-GB"/>
              </w:rPr>
              <w:t>Knowledge and understanding</w:t>
            </w:r>
          </w:p>
        </w:tc>
        <w:tc>
          <w:tcPr>
            <w:tcW w:w="1276" w:type="dxa"/>
            <w:tcBorders>
              <w:top w:val="single" w:sz="4" w:space="0" w:color="auto"/>
            </w:tcBorders>
            <w:shd w:val="clear" w:color="auto" w:fill="D9D9D9" w:themeFill="background1" w:themeFillShade="D9"/>
          </w:tcPr>
          <w:p w14:paraId="3DF037E2" w14:textId="77777777" w:rsidR="005A5A45" w:rsidRPr="00B47B3D" w:rsidRDefault="005A5A45" w:rsidP="003006C8">
            <w:pPr>
              <w:pStyle w:val="Heading2"/>
              <w:keepNext/>
              <w:rPr>
                <w:lang w:val="en-GB"/>
              </w:rPr>
            </w:pPr>
            <w:r>
              <w:rPr>
                <w:lang w:val="en-GB"/>
              </w:rPr>
              <w:t>Importance</w:t>
            </w:r>
          </w:p>
        </w:tc>
        <w:tc>
          <w:tcPr>
            <w:tcW w:w="2099" w:type="dxa"/>
            <w:tcBorders>
              <w:top w:val="single" w:sz="4" w:space="0" w:color="auto"/>
            </w:tcBorders>
            <w:shd w:val="clear" w:color="auto" w:fill="D9D9D9" w:themeFill="background1" w:themeFillShade="D9"/>
          </w:tcPr>
          <w:p w14:paraId="439CBA0F" w14:textId="77777777" w:rsidR="005A5A45" w:rsidRPr="00B47B3D" w:rsidRDefault="005A5A45" w:rsidP="003006C8">
            <w:pPr>
              <w:pStyle w:val="Heading2"/>
              <w:keepNext/>
              <w:rPr>
                <w:lang w:val="en-GB"/>
              </w:rPr>
            </w:pPr>
            <w:r>
              <w:rPr>
                <w:lang w:val="en-GB"/>
              </w:rPr>
              <w:t>Assessment approach</w:t>
            </w:r>
          </w:p>
        </w:tc>
      </w:tr>
    </w:tbl>
    <w:tbl>
      <w:tblPr>
        <w:tblStyle w:val="TableGridLight"/>
        <w:tblW w:w="9040"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665"/>
        <w:gridCol w:w="1276"/>
        <w:gridCol w:w="2099"/>
      </w:tblGrid>
      <w:tr w:rsidR="004E472D" w:rsidRPr="00B47B3D" w14:paraId="476CA074" w14:textId="77777777" w:rsidTr="003006C8">
        <w:tc>
          <w:tcPr>
            <w:tcW w:w="5665" w:type="dxa"/>
            <w:tcBorders>
              <w:bottom w:val="single" w:sz="4" w:space="0" w:color="auto"/>
            </w:tcBorders>
          </w:tcPr>
          <w:sdt>
            <w:sdtPr>
              <w:rPr>
                <w:lang w:val="en-GB"/>
              </w:rPr>
              <w:alias w:val="Experience"/>
              <w:tag w:val="Experience"/>
              <w:id w:val="-1449309141"/>
              <w:placeholder>
                <w:docPart w:val="9F00592FE9BB43D49BCBD7E72CD723D2"/>
              </w:placeholder>
              <w15:appearance w15:val="hidden"/>
            </w:sdtPr>
            <w:sdtEndPr/>
            <w:sdtContent>
              <w:p w14:paraId="46156A44" w14:textId="77777777" w:rsidR="004E472D" w:rsidRPr="00EE2D20" w:rsidRDefault="004E472D" w:rsidP="004E472D">
                <w:pPr>
                  <w:spacing w:before="240" w:after="0"/>
                </w:pPr>
                <w:r w:rsidRPr="00EE2D20">
                  <w:t>Strong working knowledge of Charity Law, Data Protection, Fundraising Code of Practice, and other relevant marketing or fundraising standards across the sector, in particular in relation to major donors</w:t>
                </w:r>
              </w:p>
              <w:p w14:paraId="15FDC593" w14:textId="3E9A8BD5" w:rsidR="004E472D" w:rsidRDefault="008E7575" w:rsidP="004E472D">
                <w:pPr>
                  <w:rPr>
                    <w:lang w:val="en-GB"/>
                  </w:rPr>
                </w:pPr>
              </w:p>
            </w:sdtContent>
          </w:sdt>
        </w:tc>
        <w:tc>
          <w:tcPr>
            <w:tcW w:w="1276" w:type="dxa"/>
            <w:tcBorders>
              <w:bottom w:val="single" w:sz="4" w:space="0" w:color="auto"/>
            </w:tcBorders>
          </w:tcPr>
          <w:sdt>
            <w:sdtPr>
              <w:rPr>
                <w:lang w:val="en-GB"/>
              </w:rPr>
              <w:id w:val="1952964508"/>
              <w:placeholder>
                <w:docPart w:val="79F39EA8EF5C4D7FBA25C759CF219C55"/>
              </w:placeholder>
              <w:comboBox>
                <w:listItem w:displayText="Essential" w:value="Essential"/>
                <w:listItem w:displayText="Desirable" w:value="Desirable"/>
              </w:comboBox>
            </w:sdtPr>
            <w:sdtEndPr/>
            <w:sdtContent>
              <w:p w14:paraId="43914882" w14:textId="182DF240" w:rsidR="004E472D" w:rsidRDefault="004E472D" w:rsidP="004E472D">
                <w:pPr>
                  <w:rPr>
                    <w:lang w:val="en-GB"/>
                  </w:rPr>
                </w:pPr>
                <w:r>
                  <w:rPr>
                    <w:lang w:val="en-GB"/>
                  </w:rPr>
                  <w:t>Desirable</w:t>
                </w:r>
              </w:p>
            </w:sdtContent>
          </w:sdt>
        </w:tc>
        <w:tc>
          <w:tcPr>
            <w:tcW w:w="2099" w:type="dxa"/>
            <w:tcBorders>
              <w:bottom w:val="single" w:sz="4" w:space="0" w:color="auto"/>
            </w:tcBorders>
          </w:tcPr>
          <w:sdt>
            <w:sdtPr>
              <w:rPr>
                <w:lang w:val="en-GB"/>
              </w:rPr>
              <w:id w:val="-828136635"/>
              <w:placeholder>
                <w:docPart w:val="5F8D23228B014D249CE82B48D4FD400D"/>
              </w:placeholder>
              <w:comboBox>
                <w:listItem w:displayText="Shortlisting" w:value="Shortlisting"/>
                <w:listItem w:displayText="Interview" w:value="Interview"/>
                <w:listItem w:displayText="Shortlisting / Interview" w:value="Shortlisting / Interview"/>
              </w:comboBox>
            </w:sdtPr>
            <w:sdtEndPr/>
            <w:sdtContent>
              <w:p w14:paraId="37976E3B" w14:textId="5B591CFB" w:rsidR="004E472D" w:rsidRDefault="004E472D" w:rsidP="004E472D">
                <w:pPr>
                  <w:rPr>
                    <w:lang w:val="en-GB"/>
                  </w:rPr>
                </w:pPr>
                <w:r>
                  <w:rPr>
                    <w:lang w:val="en-GB"/>
                  </w:rPr>
                  <w:t>Shortlisting / Interview</w:t>
                </w:r>
              </w:p>
            </w:sdtContent>
          </w:sdt>
        </w:tc>
      </w:tr>
      <w:tr w:rsidR="004B46C3" w:rsidRPr="00B47B3D" w14:paraId="03047054" w14:textId="77777777" w:rsidTr="003006C8">
        <w:tc>
          <w:tcPr>
            <w:tcW w:w="5665" w:type="dxa"/>
            <w:tcBorders>
              <w:bottom w:val="single" w:sz="4" w:space="0" w:color="auto"/>
            </w:tcBorders>
          </w:tcPr>
          <w:p w14:paraId="19D4ECC9" w14:textId="4336176A" w:rsidR="004B46C3" w:rsidRDefault="007369B6" w:rsidP="004B46C3">
            <w:pPr>
              <w:rPr>
                <w:lang w:val="en-GB"/>
              </w:rPr>
            </w:pPr>
            <w:r>
              <w:rPr>
                <w:lang w:val="en-GB"/>
              </w:rPr>
              <w:t xml:space="preserve">Knowledge of Gift Aid </w:t>
            </w:r>
          </w:p>
        </w:tc>
        <w:tc>
          <w:tcPr>
            <w:tcW w:w="1276" w:type="dxa"/>
            <w:tcBorders>
              <w:bottom w:val="single" w:sz="4" w:space="0" w:color="auto"/>
            </w:tcBorders>
          </w:tcPr>
          <w:p w14:paraId="188CAD85" w14:textId="799A8524" w:rsidR="004B46C3" w:rsidRDefault="007369B6" w:rsidP="004B46C3">
            <w:pPr>
              <w:rPr>
                <w:lang w:val="en-GB"/>
              </w:rPr>
            </w:pPr>
            <w:r>
              <w:rPr>
                <w:lang w:val="en-GB"/>
              </w:rPr>
              <w:t>Essential</w:t>
            </w:r>
          </w:p>
        </w:tc>
        <w:tc>
          <w:tcPr>
            <w:tcW w:w="2099" w:type="dxa"/>
            <w:tcBorders>
              <w:bottom w:val="single" w:sz="4" w:space="0" w:color="auto"/>
            </w:tcBorders>
          </w:tcPr>
          <w:p w14:paraId="67E97A44" w14:textId="7E2E86AF" w:rsidR="004B46C3" w:rsidRDefault="007369B6" w:rsidP="004B46C3">
            <w:pPr>
              <w:rPr>
                <w:lang w:val="en-GB"/>
              </w:rPr>
            </w:pPr>
            <w:r>
              <w:rPr>
                <w:lang w:val="en-GB"/>
              </w:rPr>
              <w:t>Shortlisting/Interview</w:t>
            </w:r>
          </w:p>
        </w:tc>
      </w:tr>
    </w:tbl>
    <w:tbl>
      <w:tblPr>
        <w:tblStyle w:val="TableGrid"/>
        <w:tblW w:w="9040" w:type="dxa"/>
        <w:tblBorders>
          <w:top w:val="none" w:sz="0"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665"/>
        <w:gridCol w:w="1276"/>
        <w:gridCol w:w="2099"/>
      </w:tblGrid>
      <w:tr w:rsidR="005A5A45" w:rsidRPr="00B47B3D" w14:paraId="4B1E8A36" w14:textId="77777777" w:rsidTr="005A5A45">
        <w:tc>
          <w:tcPr>
            <w:tcW w:w="5665" w:type="dxa"/>
            <w:shd w:val="clear" w:color="auto" w:fill="D9D9D9" w:themeFill="background1" w:themeFillShade="D9"/>
          </w:tcPr>
          <w:p w14:paraId="02AD0118" w14:textId="77777777" w:rsidR="005A5A45" w:rsidRPr="00B47B3D" w:rsidRDefault="005A5A45" w:rsidP="003006C8">
            <w:pPr>
              <w:pStyle w:val="Heading2"/>
              <w:keepNext/>
              <w:rPr>
                <w:lang w:val="en-GB"/>
              </w:rPr>
            </w:pPr>
            <w:r>
              <w:rPr>
                <w:bCs/>
                <w:lang w:val="en-GB"/>
              </w:rPr>
              <w:t>Attributes</w:t>
            </w:r>
          </w:p>
        </w:tc>
        <w:tc>
          <w:tcPr>
            <w:tcW w:w="1276" w:type="dxa"/>
            <w:shd w:val="clear" w:color="auto" w:fill="D9D9D9" w:themeFill="background1" w:themeFillShade="D9"/>
          </w:tcPr>
          <w:p w14:paraId="420FA7C5" w14:textId="77777777" w:rsidR="005A5A45" w:rsidRPr="00B47B3D" w:rsidRDefault="005A5A45" w:rsidP="003006C8">
            <w:pPr>
              <w:pStyle w:val="Heading2"/>
              <w:keepNext/>
              <w:rPr>
                <w:lang w:val="en-GB"/>
              </w:rPr>
            </w:pPr>
            <w:r>
              <w:rPr>
                <w:lang w:val="en-GB"/>
              </w:rPr>
              <w:t>Importance</w:t>
            </w:r>
          </w:p>
        </w:tc>
        <w:tc>
          <w:tcPr>
            <w:tcW w:w="2099" w:type="dxa"/>
            <w:shd w:val="clear" w:color="auto" w:fill="D9D9D9" w:themeFill="background1" w:themeFillShade="D9"/>
          </w:tcPr>
          <w:p w14:paraId="6DA4174B" w14:textId="77777777" w:rsidR="005A5A45" w:rsidRPr="00B47B3D" w:rsidRDefault="005A5A45" w:rsidP="003006C8">
            <w:pPr>
              <w:pStyle w:val="Heading2"/>
              <w:keepNext/>
              <w:rPr>
                <w:lang w:val="en-GB"/>
              </w:rPr>
            </w:pPr>
            <w:r>
              <w:rPr>
                <w:lang w:val="en-GB"/>
              </w:rPr>
              <w:t>Assessment approach</w:t>
            </w:r>
          </w:p>
        </w:tc>
      </w:tr>
    </w:tbl>
    <w:tbl>
      <w:tblPr>
        <w:tblStyle w:val="TableGridLight"/>
        <w:tblW w:w="9040"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665"/>
        <w:gridCol w:w="1276"/>
        <w:gridCol w:w="2099"/>
      </w:tblGrid>
      <w:tr w:rsidR="005C4C43" w:rsidRPr="00B47B3D" w14:paraId="6B7181AD" w14:textId="77777777" w:rsidTr="003006C8">
        <w:tc>
          <w:tcPr>
            <w:tcW w:w="5665" w:type="dxa"/>
            <w:tcBorders>
              <w:bottom w:val="single" w:sz="4" w:space="0" w:color="auto"/>
            </w:tcBorders>
          </w:tcPr>
          <w:p w14:paraId="6DA91E18" w14:textId="51BE64FD" w:rsidR="005C4C43" w:rsidRPr="005C4C43" w:rsidRDefault="00DA3246" w:rsidP="005C4C43">
            <w:pPr>
              <w:rPr>
                <w:rFonts w:cstheme="minorHAnsi"/>
                <w:sz w:val="22"/>
                <w:szCs w:val="22"/>
                <w:lang w:val="en-GB"/>
              </w:rPr>
            </w:pPr>
            <w:r>
              <w:rPr>
                <w:rFonts w:cstheme="minorHAnsi"/>
                <w:sz w:val="22"/>
                <w:szCs w:val="22"/>
                <w:lang w:val="en-GB"/>
              </w:rPr>
              <w:t>Excellent Interpersonal skills</w:t>
            </w:r>
          </w:p>
        </w:tc>
        <w:tc>
          <w:tcPr>
            <w:tcW w:w="1276" w:type="dxa"/>
            <w:tcBorders>
              <w:bottom w:val="single" w:sz="4" w:space="0" w:color="auto"/>
            </w:tcBorders>
          </w:tcPr>
          <w:sdt>
            <w:sdtPr>
              <w:rPr>
                <w:lang w:val="en-GB"/>
              </w:rPr>
              <w:id w:val="225190888"/>
              <w:placeholder>
                <w:docPart w:val="76100EC34FF9422A80B9C0248C30058F"/>
              </w:placeholder>
              <w:comboBox>
                <w:listItem w:displayText="Essential" w:value="Essential"/>
                <w:listItem w:displayText="Desirable" w:value="Desirable"/>
              </w:comboBox>
            </w:sdtPr>
            <w:sdtEndPr/>
            <w:sdtContent>
              <w:p w14:paraId="0BF46ED1" w14:textId="4BFE36F1" w:rsidR="005C4C43" w:rsidRDefault="005C4C43" w:rsidP="005C4C43">
                <w:pPr>
                  <w:rPr>
                    <w:lang w:val="en-GB"/>
                  </w:rPr>
                </w:pPr>
                <w:r>
                  <w:rPr>
                    <w:lang w:val="en-GB"/>
                  </w:rPr>
                  <w:t>Essential</w:t>
                </w:r>
              </w:p>
            </w:sdtContent>
          </w:sdt>
        </w:tc>
        <w:tc>
          <w:tcPr>
            <w:tcW w:w="2099" w:type="dxa"/>
            <w:tcBorders>
              <w:bottom w:val="single" w:sz="4" w:space="0" w:color="auto"/>
            </w:tcBorders>
          </w:tcPr>
          <w:sdt>
            <w:sdtPr>
              <w:rPr>
                <w:lang w:val="en-GB"/>
              </w:rPr>
              <w:id w:val="-622154644"/>
              <w:placeholder>
                <w:docPart w:val="C16F6806A8704615B1126E52D408B878"/>
              </w:placeholder>
              <w:comboBox>
                <w:listItem w:displayText="Shortlisting" w:value="Shortlisting"/>
                <w:listItem w:displayText="Interview" w:value="Interview"/>
                <w:listItem w:displayText="Shortlisting / Interview" w:value="Shortlisting / Interview"/>
              </w:comboBox>
            </w:sdtPr>
            <w:sdtEndPr/>
            <w:sdtContent>
              <w:p w14:paraId="3B4BF136" w14:textId="6419E295" w:rsidR="005C4C43" w:rsidRDefault="005C4C43" w:rsidP="005C4C43">
                <w:pPr>
                  <w:rPr>
                    <w:lang w:val="en-GB"/>
                  </w:rPr>
                </w:pPr>
                <w:r>
                  <w:rPr>
                    <w:lang w:val="en-GB"/>
                  </w:rPr>
                  <w:t>Shortlisting / Interview</w:t>
                </w:r>
              </w:p>
            </w:sdtContent>
          </w:sdt>
        </w:tc>
      </w:tr>
      <w:tr w:rsidR="005C4C43" w:rsidRPr="00B47B3D" w14:paraId="0E4B15D9" w14:textId="77777777" w:rsidTr="003006C8">
        <w:tc>
          <w:tcPr>
            <w:tcW w:w="5665" w:type="dxa"/>
            <w:tcBorders>
              <w:bottom w:val="single" w:sz="4" w:space="0" w:color="auto"/>
            </w:tcBorders>
          </w:tcPr>
          <w:p w14:paraId="7C88BA9D" w14:textId="69F45733" w:rsidR="005C4C43" w:rsidRPr="005C4C43" w:rsidRDefault="007369B6" w:rsidP="005C4C43">
            <w:pPr>
              <w:rPr>
                <w:rFonts w:cstheme="minorHAnsi"/>
                <w:sz w:val="22"/>
                <w:szCs w:val="22"/>
                <w:lang w:val="en-GB"/>
              </w:rPr>
            </w:pPr>
            <w:r>
              <w:rPr>
                <w:rFonts w:cstheme="minorHAnsi"/>
                <w:sz w:val="22"/>
                <w:szCs w:val="22"/>
                <w:lang w:val="en-GB"/>
              </w:rPr>
              <w:t>Solution focused</w:t>
            </w:r>
          </w:p>
        </w:tc>
        <w:tc>
          <w:tcPr>
            <w:tcW w:w="1276" w:type="dxa"/>
            <w:tcBorders>
              <w:bottom w:val="single" w:sz="4" w:space="0" w:color="auto"/>
            </w:tcBorders>
          </w:tcPr>
          <w:sdt>
            <w:sdtPr>
              <w:rPr>
                <w:lang w:val="en-GB"/>
              </w:rPr>
              <w:id w:val="-783803372"/>
              <w:placeholder>
                <w:docPart w:val="53683FF13DB342B597FCACD6A4B76FA2"/>
              </w:placeholder>
              <w:comboBox>
                <w:listItem w:displayText="Essential" w:value="Essential"/>
                <w:listItem w:displayText="Desirable" w:value="Desirable"/>
              </w:comboBox>
            </w:sdtPr>
            <w:sdtEndPr/>
            <w:sdtContent>
              <w:p w14:paraId="246C011D" w14:textId="7DCC34DB" w:rsidR="005C4C43" w:rsidRDefault="007369B6" w:rsidP="005C4C43">
                <w:pPr>
                  <w:rPr>
                    <w:lang w:val="en-GB"/>
                  </w:rPr>
                </w:pPr>
                <w:r>
                  <w:rPr>
                    <w:lang w:val="en-GB"/>
                  </w:rPr>
                  <w:t>Essential</w:t>
                </w:r>
              </w:p>
            </w:sdtContent>
          </w:sdt>
        </w:tc>
        <w:tc>
          <w:tcPr>
            <w:tcW w:w="2099" w:type="dxa"/>
            <w:tcBorders>
              <w:bottom w:val="single" w:sz="4" w:space="0" w:color="auto"/>
            </w:tcBorders>
          </w:tcPr>
          <w:sdt>
            <w:sdtPr>
              <w:rPr>
                <w:lang w:val="en-GB"/>
              </w:rPr>
              <w:id w:val="1748760463"/>
              <w:placeholder>
                <w:docPart w:val="C23B09B5A40E44678DFFEAFF674A11F8"/>
              </w:placeholder>
              <w:comboBox>
                <w:listItem w:displayText="Shortlisting" w:value="Shortlisting"/>
                <w:listItem w:displayText="Interview" w:value="Interview"/>
                <w:listItem w:displayText="Shortlisting / Interview" w:value="Shortlisting / Interview"/>
              </w:comboBox>
            </w:sdtPr>
            <w:sdtEndPr/>
            <w:sdtContent>
              <w:p w14:paraId="5E73748C" w14:textId="3BFB6A02" w:rsidR="005C4C43" w:rsidRDefault="005C4C43" w:rsidP="005C4C43">
                <w:pPr>
                  <w:rPr>
                    <w:lang w:val="en-GB"/>
                  </w:rPr>
                </w:pPr>
                <w:r>
                  <w:rPr>
                    <w:lang w:val="en-GB"/>
                  </w:rPr>
                  <w:t>Shortlisting / Interview</w:t>
                </w:r>
              </w:p>
            </w:sdtContent>
          </w:sdt>
        </w:tc>
      </w:tr>
      <w:tr w:rsidR="005C4C43" w:rsidRPr="00B47B3D" w14:paraId="3FE6601E" w14:textId="77777777" w:rsidTr="003006C8">
        <w:tc>
          <w:tcPr>
            <w:tcW w:w="5665" w:type="dxa"/>
            <w:tcBorders>
              <w:bottom w:val="single" w:sz="4" w:space="0" w:color="auto"/>
            </w:tcBorders>
          </w:tcPr>
          <w:p w14:paraId="7191EA64" w14:textId="25000930" w:rsidR="005C4C43" w:rsidRPr="005C4C43" w:rsidRDefault="00DA3246" w:rsidP="005C4C43">
            <w:pPr>
              <w:rPr>
                <w:rFonts w:cstheme="minorHAnsi"/>
                <w:sz w:val="22"/>
                <w:szCs w:val="22"/>
                <w:lang w:val="en-GB"/>
              </w:rPr>
            </w:pPr>
            <w:r>
              <w:rPr>
                <w:rFonts w:cstheme="minorHAnsi"/>
                <w:sz w:val="22"/>
                <w:szCs w:val="22"/>
                <w:lang w:val="en-GB"/>
              </w:rPr>
              <w:t>Ability to motivate and influence</w:t>
            </w:r>
          </w:p>
        </w:tc>
        <w:tc>
          <w:tcPr>
            <w:tcW w:w="1276" w:type="dxa"/>
            <w:tcBorders>
              <w:bottom w:val="single" w:sz="4" w:space="0" w:color="auto"/>
            </w:tcBorders>
          </w:tcPr>
          <w:sdt>
            <w:sdtPr>
              <w:rPr>
                <w:lang w:val="en-GB"/>
              </w:rPr>
              <w:id w:val="-1926950705"/>
              <w:placeholder>
                <w:docPart w:val="8DCD006B882A4BDCA39617292D985DE3"/>
              </w:placeholder>
              <w:comboBox>
                <w:listItem w:displayText="Essential" w:value="Essential"/>
                <w:listItem w:displayText="Desirable" w:value="Desirable"/>
              </w:comboBox>
            </w:sdtPr>
            <w:sdtEndPr/>
            <w:sdtContent>
              <w:p w14:paraId="05D9DFE3" w14:textId="2C69A90B" w:rsidR="005C4C43" w:rsidRDefault="005C4C43" w:rsidP="005C4C43">
                <w:pPr>
                  <w:rPr>
                    <w:lang w:val="en-GB"/>
                  </w:rPr>
                </w:pPr>
                <w:r>
                  <w:rPr>
                    <w:lang w:val="en-GB"/>
                  </w:rPr>
                  <w:t>Essential</w:t>
                </w:r>
              </w:p>
            </w:sdtContent>
          </w:sdt>
        </w:tc>
        <w:tc>
          <w:tcPr>
            <w:tcW w:w="2099" w:type="dxa"/>
            <w:tcBorders>
              <w:bottom w:val="single" w:sz="4" w:space="0" w:color="auto"/>
            </w:tcBorders>
          </w:tcPr>
          <w:sdt>
            <w:sdtPr>
              <w:rPr>
                <w:lang w:val="en-GB"/>
              </w:rPr>
              <w:id w:val="476123905"/>
              <w:placeholder>
                <w:docPart w:val="6C20C0A0CE714CACAE1E4F9DDB90BA01"/>
              </w:placeholder>
              <w:comboBox>
                <w:listItem w:displayText="Shortlisting" w:value="Shortlisting"/>
                <w:listItem w:displayText="Interview" w:value="Interview"/>
                <w:listItem w:displayText="Shortlisting / Interview" w:value="Shortlisting / Interview"/>
              </w:comboBox>
            </w:sdtPr>
            <w:sdtEndPr/>
            <w:sdtContent>
              <w:p w14:paraId="126ECE20" w14:textId="0948ADFE" w:rsidR="005C4C43" w:rsidRDefault="005C4C43" w:rsidP="005C4C43">
                <w:pPr>
                  <w:rPr>
                    <w:lang w:val="en-GB"/>
                  </w:rPr>
                </w:pPr>
                <w:r>
                  <w:rPr>
                    <w:lang w:val="en-GB"/>
                  </w:rPr>
                  <w:t>Shortlisting / Interview</w:t>
                </w:r>
              </w:p>
            </w:sdtContent>
          </w:sdt>
        </w:tc>
      </w:tr>
      <w:tr w:rsidR="007369B6" w:rsidRPr="00B47B3D" w14:paraId="6638EA2A" w14:textId="77777777" w:rsidTr="003006C8">
        <w:tc>
          <w:tcPr>
            <w:tcW w:w="5665" w:type="dxa"/>
            <w:tcBorders>
              <w:bottom w:val="single" w:sz="4" w:space="0" w:color="auto"/>
            </w:tcBorders>
          </w:tcPr>
          <w:p w14:paraId="0402251C" w14:textId="443D38C4" w:rsidR="007369B6" w:rsidRPr="005C4C43" w:rsidRDefault="00DA3246" w:rsidP="007369B6">
            <w:pPr>
              <w:rPr>
                <w:rFonts w:cstheme="minorHAnsi"/>
                <w:sz w:val="22"/>
                <w:szCs w:val="22"/>
                <w:lang w:val="en-GB"/>
              </w:rPr>
            </w:pPr>
            <w:r>
              <w:rPr>
                <w:rFonts w:cstheme="minorHAnsi"/>
                <w:sz w:val="22"/>
                <w:szCs w:val="22"/>
              </w:rPr>
              <w:t>Determination and resilience</w:t>
            </w:r>
          </w:p>
        </w:tc>
        <w:tc>
          <w:tcPr>
            <w:tcW w:w="1276" w:type="dxa"/>
            <w:tcBorders>
              <w:bottom w:val="single" w:sz="4" w:space="0" w:color="auto"/>
            </w:tcBorders>
          </w:tcPr>
          <w:sdt>
            <w:sdtPr>
              <w:rPr>
                <w:lang w:val="en-GB"/>
              </w:rPr>
              <w:id w:val="-1386567304"/>
              <w:placeholder>
                <w:docPart w:val="E8E1958CF29D41D88E5D5321518FC7F0"/>
              </w:placeholder>
              <w:comboBox>
                <w:listItem w:displayText="Essential" w:value="Essential"/>
                <w:listItem w:displayText="Desirable" w:value="Desirable"/>
              </w:comboBox>
            </w:sdtPr>
            <w:sdtEndPr/>
            <w:sdtContent>
              <w:p w14:paraId="61565E37" w14:textId="0C2CAE37" w:rsidR="007369B6" w:rsidRDefault="007369B6" w:rsidP="007369B6">
                <w:pPr>
                  <w:rPr>
                    <w:lang w:val="en-GB"/>
                  </w:rPr>
                </w:pPr>
                <w:r>
                  <w:rPr>
                    <w:lang w:val="en-GB"/>
                  </w:rPr>
                  <w:t>Essential</w:t>
                </w:r>
              </w:p>
            </w:sdtContent>
          </w:sdt>
        </w:tc>
        <w:tc>
          <w:tcPr>
            <w:tcW w:w="2099" w:type="dxa"/>
            <w:tcBorders>
              <w:bottom w:val="single" w:sz="4" w:space="0" w:color="auto"/>
            </w:tcBorders>
          </w:tcPr>
          <w:sdt>
            <w:sdtPr>
              <w:rPr>
                <w:lang w:val="en-GB"/>
              </w:rPr>
              <w:id w:val="-827670220"/>
              <w:placeholder>
                <w:docPart w:val="0D1C52440FC14992928664625EFEEB02"/>
              </w:placeholder>
              <w:comboBox>
                <w:listItem w:displayText="Shortlisting" w:value="Shortlisting"/>
                <w:listItem w:displayText="Interview" w:value="Interview"/>
                <w:listItem w:displayText="Shortlisting / Interview" w:value="Shortlisting / Interview"/>
              </w:comboBox>
            </w:sdtPr>
            <w:sdtEndPr/>
            <w:sdtContent>
              <w:p w14:paraId="496942EA" w14:textId="6D2CAC9A" w:rsidR="007369B6" w:rsidRDefault="007369B6" w:rsidP="007369B6">
                <w:pPr>
                  <w:rPr>
                    <w:lang w:val="en-GB"/>
                  </w:rPr>
                </w:pPr>
                <w:r>
                  <w:rPr>
                    <w:lang w:val="en-GB"/>
                  </w:rPr>
                  <w:t>Shortlisting / Interview</w:t>
                </w:r>
              </w:p>
            </w:sdtContent>
          </w:sdt>
        </w:tc>
      </w:tr>
      <w:tr w:rsidR="007369B6" w:rsidRPr="00B47B3D" w14:paraId="1E708350" w14:textId="77777777" w:rsidTr="005A5A45">
        <w:tc>
          <w:tcPr>
            <w:tcW w:w="5665" w:type="dxa"/>
            <w:tcBorders>
              <w:bottom w:val="single" w:sz="4" w:space="0" w:color="auto"/>
            </w:tcBorders>
          </w:tcPr>
          <w:p w14:paraId="29C91B57" w14:textId="13DFEBB3" w:rsidR="007369B6" w:rsidRDefault="00DA3246" w:rsidP="007369B6">
            <w:pPr>
              <w:rPr>
                <w:lang w:val="en-GB"/>
              </w:rPr>
            </w:pPr>
            <w:r w:rsidRPr="00DA3246">
              <w:rPr>
                <w:rFonts w:cstheme="minorHAnsi"/>
                <w:sz w:val="22"/>
                <w:szCs w:val="22"/>
              </w:rPr>
              <w:t xml:space="preserve">Good strategic thinker: ability to set </w:t>
            </w:r>
            <w:r w:rsidR="00EE2D20" w:rsidRPr="00DA3246">
              <w:rPr>
                <w:rFonts w:cstheme="minorHAnsi"/>
                <w:sz w:val="22"/>
                <w:szCs w:val="22"/>
              </w:rPr>
              <w:t>long- &amp; short-term</w:t>
            </w:r>
            <w:r w:rsidRPr="00DA3246">
              <w:rPr>
                <w:rFonts w:cstheme="minorHAnsi"/>
                <w:sz w:val="22"/>
                <w:szCs w:val="22"/>
              </w:rPr>
              <w:t xml:space="preserve"> objectives</w:t>
            </w:r>
          </w:p>
        </w:tc>
        <w:tc>
          <w:tcPr>
            <w:tcW w:w="1276" w:type="dxa"/>
            <w:tcBorders>
              <w:bottom w:val="single" w:sz="4" w:space="0" w:color="auto"/>
            </w:tcBorders>
          </w:tcPr>
          <w:sdt>
            <w:sdtPr>
              <w:rPr>
                <w:lang w:val="en-GB"/>
              </w:rPr>
              <w:id w:val="-972751488"/>
              <w:placeholder>
                <w:docPart w:val="A84F6F1CAFDF41BBBC0974A598B79F3F"/>
              </w:placeholder>
              <w:comboBox>
                <w:listItem w:displayText="Essential" w:value="Essential"/>
                <w:listItem w:displayText="Desirable" w:value="Desirable"/>
              </w:comboBox>
            </w:sdtPr>
            <w:sdtEndPr/>
            <w:sdtContent>
              <w:p w14:paraId="232AA15D" w14:textId="49CFAF35" w:rsidR="007369B6" w:rsidRDefault="007369B6" w:rsidP="007369B6">
                <w:pPr>
                  <w:rPr>
                    <w:lang w:val="en-GB"/>
                  </w:rPr>
                </w:pPr>
                <w:r>
                  <w:rPr>
                    <w:lang w:val="en-GB"/>
                  </w:rPr>
                  <w:t>Essential</w:t>
                </w:r>
              </w:p>
            </w:sdtContent>
          </w:sdt>
        </w:tc>
        <w:tc>
          <w:tcPr>
            <w:tcW w:w="2099" w:type="dxa"/>
            <w:tcBorders>
              <w:bottom w:val="single" w:sz="4" w:space="0" w:color="auto"/>
            </w:tcBorders>
          </w:tcPr>
          <w:sdt>
            <w:sdtPr>
              <w:rPr>
                <w:lang w:val="en-GB"/>
              </w:rPr>
              <w:id w:val="-1759977832"/>
              <w:placeholder>
                <w:docPart w:val="CC6F2A0248D74FC4888828A66A73AACD"/>
              </w:placeholder>
              <w:comboBox>
                <w:listItem w:displayText="Shortlisting" w:value="Shortlisting"/>
                <w:listItem w:displayText="Interview" w:value="Interview"/>
                <w:listItem w:displayText="Shortlisting / Interview" w:value="Shortlisting / Interview"/>
              </w:comboBox>
            </w:sdtPr>
            <w:sdtEndPr/>
            <w:sdtContent>
              <w:p w14:paraId="357D2E93" w14:textId="399399D9" w:rsidR="007369B6" w:rsidRDefault="007369B6" w:rsidP="007369B6">
                <w:pPr>
                  <w:rPr>
                    <w:lang w:val="en-GB"/>
                  </w:rPr>
                </w:pPr>
                <w:r>
                  <w:rPr>
                    <w:lang w:val="en-GB"/>
                  </w:rPr>
                  <w:t>Shortlisting / Interview</w:t>
                </w:r>
              </w:p>
            </w:sdtContent>
          </w:sdt>
        </w:tc>
      </w:tr>
      <w:tr w:rsidR="007369B6" w:rsidRPr="00B47B3D" w14:paraId="3AB9F22A" w14:textId="77777777" w:rsidTr="005A5A45">
        <w:trPr>
          <w:trHeight w:val="726"/>
        </w:trPr>
        <w:tc>
          <w:tcPr>
            <w:tcW w:w="5665" w:type="dxa"/>
            <w:tcBorders>
              <w:top w:val="single" w:sz="4" w:space="0" w:color="auto"/>
              <w:bottom w:val="single" w:sz="4" w:space="0" w:color="auto"/>
            </w:tcBorders>
          </w:tcPr>
          <w:p w14:paraId="5D6A5998" w14:textId="64026003" w:rsidR="007369B6" w:rsidRDefault="00DA3246" w:rsidP="007369B6">
            <w:pPr>
              <w:rPr>
                <w:lang w:val="en-GB"/>
              </w:rPr>
            </w:pPr>
            <w:r>
              <w:rPr>
                <w:rFonts w:cstheme="minorHAnsi"/>
                <w:sz w:val="22"/>
                <w:szCs w:val="22"/>
              </w:rPr>
              <w:t xml:space="preserve">Integrity </w:t>
            </w:r>
          </w:p>
        </w:tc>
        <w:tc>
          <w:tcPr>
            <w:tcW w:w="1276" w:type="dxa"/>
            <w:tcBorders>
              <w:top w:val="single" w:sz="4" w:space="0" w:color="auto"/>
              <w:bottom w:val="single" w:sz="4" w:space="0" w:color="auto"/>
            </w:tcBorders>
          </w:tcPr>
          <w:sdt>
            <w:sdtPr>
              <w:rPr>
                <w:lang w:val="en-GB"/>
              </w:rPr>
              <w:id w:val="1507405864"/>
              <w:placeholder>
                <w:docPart w:val="1178E314238B4068A177C039D5366FA7"/>
              </w:placeholder>
              <w:comboBox>
                <w:listItem w:displayText="Essential" w:value="Essential"/>
                <w:listItem w:displayText="Desirable" w:value="Desirable"/>
              </w:comboBox>
            </w:sdtPr>
            <w:sdtEndPr/>
            <w:sdtContent>
              <w:p w14:paraId="53FC0BA3" w14:textId="60AD5445" w:rsidR="007369B6" w:rsidRDefault="007369B6" w:rsidP="007369B6">
                <w:pPr>
                  <w:rPr>
                    <w:lang w:val="en-GB"/>
                  </w:rPr>
                </w:pPr>
                <w:r>
                  <w:rPr>
                    <w:lang w:val="en-GB"/>
                  </w:rPr>
                  <w:t>Essential</w:t>
                </w:r>
              </w:p>
            </w:sdtContent>
          </w:sdt>
        </w:tc>
        <w:tc>
          <w:tcPr>
            <w:tcW w:w="2099" w:type="dxa"/>
            <w:tcBorders>
              <w:top w:val="single" w:sz="4" w:space="0" w:color="auto"/>
              <w:bottom w:val="single" w:sz="4" w:space="0" w:color="auto"/>
            </w:tcBorders>
          </w:tcPr>
          <w:sdt>
            <w:sdtPr>
              <w:rPr>
                <w:lang w:val="en-GB"/>
              </w:rPr>
              <w:id w:val="-1239243729"/>
              <w:placeholder>
                <w:docPart w:val="1FDC86AF1B094A66988078134CDBDFA9"/>
              </w:placeholder>
              <w:comboBox>
                <w:listItem w:displayText="Shortlisting" w:value="Shortlisting"/>
                <w:listItem w:displayText="Interview" w:value="Interview"/>
                <w:listItem w:displayText="Shortlisting / Interview" w:value="Shortlisting / Interview"/>
              </w:comboBox>
            </w:sdtPr>
            <w:sdtEndPr/>
            <w:sdtContent>
              <w:p w14:paraId="075749E1" w14:textId="700D6BFC" w:rsidR="007369B6" w:rsidRDefault="007369B6" w:rsidP="007369B6">
                <w:pPr>
                  <w:rPr>
                    <w:lang w:val="en-GB"/>
                  </w:rPr>
                </w:pPr>
                <w:r>
                  <w:rPr>
                    <w:lang w:val="en-GB"/>
                  </w:rPr>
                  <w:t>Shortlisting / Interview</w:t>
                </w:r>
              </w:p>
            </w:sdtContent>
          </w:sdt>
        </w:tc>
      </w:tr>
    </w:tbl>
    <w:tbl>
      <w:tblPr>
        <w:tblStyle w:val="TableGrid"/>
        <w:tblW w:w="9040"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9040"/>
      </w:tblGrid>
      <w:tr w:rsidR="00973885" w:rsidRPr="00B47B3D" w14:paraId="375A8437" w14:textId="77777777" w:rsidTr="005A5A45">
        <w:tc>
          <w:tcPr>
            <w:tcW w:w="9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1"/>
          <w:p w14:paraId="0A8BFC4B" w14:textId="77777777" w:rsidR="00973885" w:rsidRPr="00B47B3D" w:rsidRDefault="005A5A45" w:rsidP="00DC4040">
            <w:pPr>
              <w:pStyle w:val="Heading2"/>
              <w:keepNext/>
              <w:rPr>
                <w:lang w:val="en-GB"/>
              </w:rPr>
            </w:pPr>
            <w:r>
              <w:rPr>
                <w:lang w:val="en-GB"/>
              </w:rPr>
              <w:lastRenderedPageBreak/>
              <w:t>Role and responsibilities</w:t>
            </w:r>
          </w:p>
        </w:tc>
      </w:tr>
      <w:tr w:rsidR="000C2633" w:rsidRPr="00B47B3D" w14:paraId="580CC031" w14:textId="77777777" w:rsidTr="005A5A45">
        <w:trPr>
          <w:trHeight w:val="7704"/>
        </w:trPr>
        <w:tc>
          <w:tcPr>
            <w:tcW w:w="9040" w:type="dxa"/>
            <w:tcBorders>
              <w:top w:val="single" w:sz="4" w:space="0" w:color="auto"/>
            </w:tcBorders>
            <w:tcMar>
              <w:bottom w:w="115" w:type="dxa"/>
            </w:tcMar>
          </w:tcPr>
          <w:sdt>
            <w:sdtPr>
              <w:rPr>
                <w:lang w:val="en-GB"/>
              </w:rPr>
              <w:alias w:val="Purpose of the role"/>
              <w:tag w:val="Purpose of the role"/>
              <w:id w:val="-1457407592"/>
              <w:placeholder>
                <w:docPart w:val="CAF52B9F63334AC0996BB284899DEA1C"/>
              </w:placeholder>
              <w15:appearance w15:val="hidden"/>
            </w:sdtPr>
            <w:sdtEndPr/>
            <w:sdtContent>
              <w:p w14:paraId="268F09F3" w14:textId="77777777" w:rsidR="00B6367D" w:rsidRPr="003A1815" w:rsidRDefault="00B6367D" w:rsidP="00B6367D">
                <w:pPr>
                  <w:rPr>
                    <w:b/>
                    <w:sz w:val="22"/>
                  </w:rPr>
                </w:pPr>
                <w:r w:rsidRPr="003A1815">
                  <w:rPr>
                    <w:b/>
                    <w:sz w:val="22"/>
                  </w:rPr>
                  <w:t>Key Responsibilities</w:t>
                </w:r>
              </w:p>
              <w:p w14:paraId="587D6C31" w14:textId="77777777" w:rsidR="00B6367D" w:rsidRPr="003F455D" w:rsidRDefault="00B6367D" w:rsidP="00B6367D">
                <w:pPr>
                  <w:rPr>
                    <w:rFonts w:cstheme="minorHAnsi"/>
                    <w:b/>
                    <w:bCs/>
                    <w:sz w:val="22"/>
                    <w:szCs w:val="22"/>
                  </w:rPr>
                </w:pPr>
                <w:r w:rsidRPr="003F455D">
                  <w:rPr>
                    <w:rFonts w:cstheme="minorHAnsi"/>
                    <w:b/>
                    <w:bCs/>
                    <w:sz w:val="22"/>
                    <w:szCs w:val="22"/>
                  </w:rPr>
                  <w:t xml:space="preserve">1. Income generation and prospect management </w:t>
                </w:r>
              </w:p>
              <w:p w14:paraId="5EAC877D" w14:textId="77777777" w:rsidR="00B6367D" w:rsidRPr="00B6367D" w:rsidRDefault="00B6367D" w:rsidP="00B6367D">
                <w:pPr>
                  <w:rPr>
                    <w:rFonts w:cstheme="minorHAnsi"/>
                    <w:sz w:val="22"/>
                    <w:szCs w:val="22"/>
                  </w:rPr>
                </w:pPr>
                <w:r w:rsidRPr="0054209A">
                  <w:rPr>
                    <w:rFonts w:cstheme="minorHAnsi"/>
                    <w:sz w:val="22"/>
                    <w:szCs w:val="22"/>
                  </w:rPr>
                  <w:t xml:space="preserve">Lead the philanthropy </w:t>
                </w:r>
                <w:proofErr w:type="spellStart"/>
                <w:r w:rsidRPr="0054209A">
                  <w:rPr>
                    <w:rFonts w:cstheme="minorHAnsi"/>
                    <w:sz w:val="22"/>
                    <w:szCs w:val="22"/>
                  </w:rPr>
                  <w:t>programme</w:t>
                </w:r>
                <w:proofErr w:type="spellEnd"/>
                <w:r w:rsidRPr="0054209A">
                  <w:rPr>
                    <w:rFonts w:cstheme="minorHAnsi"/>
                    <w:sz w:val="22"/>
                    <w:szCs w:val="22"/>
                  </w:rPr>
                  <w:t xml:space="preserve"> to secure income from a pool of active, warm and identified high net worth individuals by planning and managing the stewardship and cultivation of relationships, with a focus on securing 5- and 6- figure gifts. </w:t>
                </w:r>
              </w:p>
              <w:p w14:paraId="1BD6B1A3" w14:textId="77777777" w:rsidR="00B6367D" w:rsidRPr="003F455D" w:rsidRDefault="00B6367D" w:rsidP="00B6367D">
                <w:pPr>
                  <w:rPr>
                    <w:rFonts w:cstheme="minorHAnsi"/>
                    <w:b/>
                    <w:bCs/>
                    <w:sz w:val="22"/>
                    <w:szCs w:val="22"/>
                  </w:rPr>
                </w:pPr>
                <w:r w:rsidRPr="003F455D">
                  <w:rPr>
                    <w:rFonts w:cstheme="minorHAnsi"/>
                    <w:b/>
                    <w:bCs/>
                    <w:sz w:val="22"/>
                    <w:szCs w:val="22"/>
                  </w:rPr>
                  <w:t>2. Prospect Research</w:t>
                </w:r>
              </w:p>
              <w:p w14:paraId="16696AEC" w14:textId="77777777" w:rsidR="00B6367D" w:rsidRPr="00B6367D" w:rsidRDefault="00B6367D" w:rsidP="00B6367D">
                <w:pPr>
                  <w:rPr>
                    <w:rFonts w:cstheme="minorHAnsi"/>
                    <w:sz w:val="22"/>
                    <w:szCs w:val="22"/>
                  </w:rPr>
                </w:pPr>
                <w:r w:rsidRPr="0054209A">
                  <w:rPr>
                    <w:rFonts w:cstheme="minorHAnsi"/>
                    <w:sz w:val="22"/>
                    <w:szCs w:val="22"/>
                  </w:rPr>
                  <w:t xml:space="preserve">Identify new prospects for the major donor pipeline through detailed, analytic research, network mapping, and </w:t>
                </w:r>
                <w:proofErr w:type="gramStart"/>
                <w:r w:rsidRPr="0054209A">
                  <w:rPr>
                    <w:rFonts w:cstheme="minorHAnsi"/>
                    <w:sz w:val="22"/>
                    <w:szCs w:val="22"/>
                  </w:rPr>
                  <w:t>high level</w:t>
                </w:r>
                <w:proofErr w:type="gramEnd"/>
                <w:r w:rsidRPr="0054209A">
                  <w:rPr>
                    <w:rFonts w:cstheme="minorHAnsi"/>
                    <w:sz w:val="22"/>
                    <w:szCs w:val="22"/>
                  </w:rPr>
                  <w:t xml:space="preserve"> networking. </w:t>
                </w:r>
              </w:p>
              <w:p w14:paraId="08E9F28D" w14:textId="5ACD8A82" w:rsidR="00B6367D" w:rsidRPr="003F455D" w:rsidRDefault="003F3886" w:rsidP="00B6367D">
                <w:pPr>
                  <w:rPr>
                    <w:b/>
                    <w:bCs/>
                    <w:sz w:val="22"/>
                  </w:rPr>
                </w:pPr>
                <w:r>
                  <w:rPr>
                    <w:b/>
                    <w:bCs/>
                    <w:sz w:val="22"/>
                  </w:rPr>
                  <w:t>3</w:t>
                </w:r>
                <w:r w:rsidR="00B6367D" w:rsidRPr="003F455D">
                  <w:rPr>
                    <w:b/>
                    <w:bCs/>
                    <w:sz w:val="22"/>
                  </w:rPr>
                  <w:t>. Donor stewardship and relationship building</w:t>
                </w:r>
              </w:p>
              <w:p w14:paraId="120AD255" w14:textId="77777777" w:rsidR="00B6367D" w:rsidRPr="00B6367D" w:rsidRDefault="00B6367D" w:rsidP="00B6367D">
                <w:pPr>
                  <w:rPr>
                    <w:rFonts w:cstheme="minorHAnsi"/>
                    <w:sz w:val="22"/>
                    <w:szCs w:val="22"/>
                  </w:rPr>
                </w:pPr>
                <w:r w:rsidRPr="003A1815">
                  <w:rPr>
                    <w:sz w:val="22"/>
                  </w:rPr>
                  <w:t>To manage the relationship with all current donors ensuring their engagement with and commitment to the Museum continues to grow.</w:t>
                </w:r>
                <w:r>
                  <w:rPr>
                    <w:sz w:val="22"/>
                  </w:rPr>
                  <w:t xml:space="preserve"> </w:t>
                </w:r>
                <w:r w:rsidRPr="0054209A">
                  <w:rPr>
                    <w:rFonts w:cstheme="minorHAnsi"/>
                    <w:sz w:val="22"/>
                    <w:szCs w:val="22"/>
                  </w:rPr>
                  <w:t xml:space="preserve">Work closely with NMMT Trustees and senior stakeholders to build new networks. Attend fundraising and profile-raising events and relevant sector forums. </w:t>
                </w:r>
                <w:r>
                  <w:rPr>
                    <w:rFonts w:cstheme="minorHAnsi"/>
                    <w:sz w:val="22"/>
                    <w:szCs w:val="22"/>
                  </w:rPr>
                  <w:t>To foster new relationships and ensure past donors are cultivated.</w:t>
                </w:r>
              </w:p>
              <w:p w14:paraId="4433C8D1" w14:textId="37E24114" w:rsidR="00B6367D" w:rsidRPr="003F455D" w:rsidRDefault="003F3886" w:rsidP="00B6367D">
                <w:pPr>
                  <w:rPr>
                    <w:rFonts w:cstheme="minorHAnsi"/>
                    <w:b/>
                    <w:bCs/>
                    <w:sz w:val="22"/>
                    <w:szCs w:val="22"/>
                  </w:rPr>
                </w:pPr>
                <w:r>
                  <w:rPr>
                    <w:rFonts w:cstheme="minorHAnsi"/>
                    <w:b/>
                    <w:bCs/>
                    <w:sz w:val="22"/>
                    <w:szCs w:val="22"/>
                  </w:rPr>
                  <w:t>4</w:t>
                </w:r>
                <w:r w:rsidR="00B6367D" w:rsidRPr="003F455D">
                  <w:rPr>
                    <w:rFonts w:cstheme="minorHAnsi"/>
                    <w:b/>
                    <w:bCs/>
                    <w:sz w:val="22"/>
                    <w:szCs w:val="22"/>
                  </w:rPr>
                  <w:t xml:space="preserve">. </w:t>
                </w:r>
                <w:r w:rsidR="00EE2D20">
                  <w:rPr>
                    <w:rFonts w:cstheme="minorHAnsi"/>
                    <w:b/>
                    <w:bCs/>
                    <w:sz w:val="22"/>
                    <w:szCs w:val="22"/>
                  </w:rPr>
                  <w:t>Fundraising</w:t>
                </w:r>
                <w:r w:rsidR="00B6367D" w:rsidRPr="003F455D">
                  <w:rPr>
                    <w:rFonts w:cstheme="minorHAnsi"/>
                    <w:b/>
                    <w:bCs/>
                    <w:sz w:val="22"/>
                    <w:szCs w:val="22"/>
                  </w:rPr>
                  <w:t xml:space="preserve"> Events </w:t>
                </w:r>
              </w:p>
              <w:p w14:paraId="11ABCDC6" w14:textId="0D54824D" w:rsidR="00B6367D" w:rsidRDefault="00B6367D" w:rsidP="00B6367D">
                <w:pPr>
                  <w:rPr>
                    <w:rFonts w:cstheme="minorHAnsi"/>
                    <w:sz w:val="22"/>
                    <w:szCs w:val="22"/>
                  </w:rPr>
                </w:pPr>
                <w:r w:rsidRPr="0054209A">
                  <w:rPr>
                    <w:rFonts w:cstheme="minorHAnsi"/>
                    <w:sz w:val="22"/>
                    <w:szCs w:val="22"/>
                  </w:rPr>
                  <w:t>Work with an NMMT colleagues to develop and deliver fundraising events</w:t>
                </w:r>
                <w:r>
                  <w:rPr>
                    <w:rFonts w:cstheme="minorHAnsi"/>
                    <w:sz w:val="22"/>
                    <w:szCs w:val="22"/>
                  </w:rPr>
                  <w:t xml:space="preserve"> </w:t>
                </w:r>
                <w:r w:rsidRPr="0054209A">
                  <w:rPr>
                    <w:rFonts w:cstheme="minorHAnsi"/>
                    <w:sz w:val="22"/>
                    <w:szCs w:val="22"/>
                  </w:rPr>
                  <w:t>and develop philanthropy</w:t>
                </w:r>
                <w:r>
                  <w:rPr>
                    <w:rFonts w:cstheme="minorHAnsi"/>
                    <w:sz w:val="22"/>
                    <w:szCs w:val="22"/>
                  </w:rPr>
                  <w:t xml:space="preserve"> </w:t>
                </w:r>
                <w:r w:rsidRPr="0054209A">
                  <w:rPr>
                    <w:rFonts w:cstheme="minorHAnsi"/>
                    <w:sz w:val="22"/>
                    <w:szCs w:val="22"/>
                  </w:rPr>
                  <w:t xml:space="preserve">focused and objective-led events for a high net worth audience as appropriate. </w:t>
                </w:r>
              </w:p>
              <w:p w14:paraId="0701E23A" w14:textId="15416E17" w:rsidR="00B6367D" w:rsidRPr="003F455D" w:rsidRDefault="00EE2D20" w:rsidP="00B6367D">
                <w:pPr>
                  <w:rPr>
                    <w:rFonts w:cstheme="minorHAnsi"/>
                    <w:b/>
                    <w:bCs/>
                    <w:sz w:val="22"/>
                    <w:szCs w:val="22"/>
                  </w:rPr>
                </w:pPr>
                <w:r w:rsidRPr="00EE2D20">
                  <w:rPr>
                    <w:rFonts w:cstheme="minorHAnsi"/>
                    <w:b/>
                    <w:bCs/>
                    <w:sz w:val="22"/>
                    <w:szCs w:val="22"/>
                  </w:rPr>
                  <w:t>5. Events</w:t>
                </w:r>
                <w:r>
                  <w:rPr>
                    <w:rFonts w:cstheme="minorHAnsi"/>
                    <w:b/>
                    <w:bCs/>
                    <w:sz w:val="22"/>
                    <w:szCs w:val="22"/>
                  </w:rPr>
                  <w:br/>
                </w:r>
                <w:r>
                  <w:rPr>
                    <w:rFonts w:cstheme="minorHAnsi"/>
                    <w:sz w:val="22"/>
                    <w:szCs w:val="22"/>
                  </w:rPr>
                  <w:t>Attend selected events on the Beaulieu Estate as well as motoring events throughout the UK and internationally to cultivate donors and prospects. Must be prepared to travel from time to time: in particular during the UK summer.</w:t>
                </w:r>
                <w:r>
                  <w:rPr>
                    <w:rFonts w:cstheme="minorHAnsi"/>
                    <w:sz w:val="22"/>
                    <w:szCs w:val="22"/>
                  </w:rPr>
                  <w:br/>
                </w:r>
                <w:r>
                  <w:rPr>
                    <w:rFonts w:cstheme="minorHAnsi"/>
                    <w:b/>
                    <w:bCs/>
                    <w:sz w:val="22"/>
                    <w:szCs w:val="22"/>
                  </w:rPr>
                  <w:t>6</w:t>
                </w:r>
                <w:r w:rsidR="00B6367D" w:rsidRPr="003F455D">
                  <w:rPr>
                    <w:rFonts w:cstheme="minorHAnsi"/>
                    <w:b/>
                    <w:bCs/>
                    <w:sz w:val="22"/>
                    <w:szCs w:val="22"/>
                  </w:rPr>
                  <w:t xml:space="preserve">. Additional general responsibility for all staff </w:t>
                </w:r>
              </w:p>
              <w:p w14:paraId="6E506E82" w14:textId="6717A0CC" w:rsidR="00B6367D" w:rsidRPr="0054209A" w:rsidRDefault="00B6367D" w:rsidP="00B6367D">
                <w:pPr>
                  <w:rPr>
                    <w:rFonts w:cstheme="minorHAnsi"/>
                    <w:b/>
                    <w:sz w:val="22"/>
                    <w:szCs w:val="22"/>
                  </w:rPr>
                </w:pPr>
                <w:r w:rsidRPr="0054209A">
                  <w:rPr>
                    <w:rFonts w:cstheme="minorHAnsi"/>
                    <w:sz w:val="22"/>
                    <w:szCs w:val="22"/>
                  </w:rPr>
                  <w:t xml:space="preserve">To actively promote the core Values the NMMT whilst working towards achieving the strategic objectives of the Charity and Business plan. Promoting equality of opportunity, diversity and inclusiveness to ensure that the delivery of people management, policies and systems through all aspects of the Charity are fair, transparent and consistent, without prejudice or discrimination to all internal and external stakeholders. Plus, to complete any other appropriate duties and responsibilities as requested, commensurate with this role, and to </w:t>
                </w:r>
                <w:r w:rsidR="00EE2D20" w:rsidRPr="0054209A">
                  <w:rPr>
                    <w:rFonts w:cstheme="minorHAnsi"/>
                    <w:sz w:val="22"/>
                    <w:szCs w:val="22"/>
                  </w:rPr>
                  <w:t>always work</w:t>
                </w:r>
                <w:r w:rsidRPr="0054209A">
                  <w:rPr>
                    <w:rFonts w:cstheme="minorHAnsi"/>
                    <w:sz w:val="22"/>
                    <w:szCs w:val="22"/>
                  </w:rPr>
                  <w:t xml:space="preserve"> in compliance with relevant legislation and NMMT policy.</w:t>
                </w:r>
              </w:p>
              <w:p w14:paraId="1EAC6E36" w14:textId="77777777" w:rsidR="009F129A" w:rsidRPr="005F78B9" w:rsidRDefault="008E7575" w:rsidP="005A5A45">
                <w:pPr>
                  <w:pStyle w:val="ListBullet"/>
                  <w:numPr>
                    <w:ilvl w:val="0"/>
                    <w:numId w:val="0"/>
                  </w:numPr>
                  <w:ind w:left="22"/>
                  <w:rPr>
                    <w:lang w:val="en-GB"/>
                  </w:rPr>
                </w:pPr>
              </w:p>
            </w:sdtContent>
          </w:sdt>
        </w:tc>
      </w:tr>
    </w:tbl>
    <w:tbl>
      <w:tblPr>
        <w:tblStyle w:val="TableGridLight"/>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547"/>
        <w:gridCol w:w="3260"/>
        <w:gridCol w:w="851"/>
        <w:gridCol w:w="2382"/>
      </w:tblGrid>
      <w:tr w:rsidR="000C2633" w:rsidRPr="00B47B3D" w14:paraId="687728AA" w14:textId="77777777" w:rsidTr="004C6269">
        <w:tc>
          <w:tcPr>
            <w:tcW w:w="2547" w:type="dxa"/>
            <w:tcBorders>
              <w:top w:val="nil"/>
            </w:tcBorders>
            <w:shd w:val="clear" w:color="auto" w:fill="D9D9D9" w:themeFill="background1" w:themeFillShade="D9"/>
          </w:tcPr>
          <w:p w14:paraId="7C3608F0" w14:textId="77777777" w:rsidR="000C2633" w:rsidRPr="00B47B3D" w:rsidRDefault="004C6269" w:rsidP="00973885">
            <w:pPr>
              <w:spacing w:after="0"/>
              <w:rPr>
                <w:lang w:val="en-GB"/>
              </w:rPr>
            </w:pPr>
            <w:bookmarkStart w:id="2" w:name="_Hlk139464994"/>
            <w:r>
              <w:rPr>
                <w:lang w:val="en-GB"/>
              </w:rPr>
              <w:t>Line Manager Approval: (Signature and name)</w:t>
            </w:r>
          </w:p>
        </w:tc>
        <w:tc>
          <w:tcPr>
            <w:tcW w:w="3260" w:type="dxa"/>
            <w:tcBorders>
              <w:top w:val="nil"/>
            </w:tcBorders>
          </w:tcPr>
          <w:p w14:paraId="4001EA08" w14:textId="4F7B620E" w:rsidR="004C6269" w:rsidRPr="004C6269" w:rsidRDefault="00AF4716" w:rsidP="00973885">
            <w:pPr>
              <w:spacing w:after="0"/>
              <w:rPr>
                <w:sz w:val="24"/>
                <w:szCs w:val="24"/>
                <w:lang w:val="en-GB"/>
              </w:rPr>
            </w:pPr>
            <w:r>
              <w:rPr>
                <w:sz w:val="24"/>
                <w:szCs w:val="24"/>
                <w:lang w:val="en-GB"/>
              </w:rPr>
              <w:t>NR</w:t>
            </w:r>
          </w:p>
          <w:p w14:paraId="247BFEB6" w14:textId="77777777" w:rsidR="004C6269" w:rsidRPr="004C6269" w:rsidRDefault="004C6269" w:rsidP="00973885">
            <w:pPr>
              <w:spacing w:after="0"/>
              <w:rPr>
                <w:sz w:val="24"/>
                <w:szCs w:val="24"/>
                <w:lang w:val="en-GB"/>
              </w:rPr>
            </w:pPr>
          </w:p>
          <w:p w14:paraId="43E762BC" w14:textId="77777777" w:rsidR="000C2633" w:rsidRPr="00B47B3D" w:rsidRDefault="008E7575" w:rsidP="00973885">
            <w:pPr>
              <w:spacing w:after="0"/>
              <w:rPr>
                <w:lang w:val="en-GB"/>
              </w:rPr>
            </w:pPr>
            <w:sdt>
              <w:sdtPr>
                <w:rPr>
                  <w:lang w:val="en-GB"/>
                </w:rPr>
                <w:alias w:val="Department"/>
                <w:tag w:val="Department"/>
                <w:id w:val="1040403089"/>
                <w:placeholder>
                  <w:docPart w:val="781BAC49447043198356370FF1E3D2AC"/>
                </w:placeholder>
                <w:showingPlcHdr/>
                <w15:appearance w15:val="hidden"/>
              </w:sdtPr>
              <w:sdtEndPr/>
              <w:sdtContent>
                <w:r w:rsidR="00021234">
                  <w:rPr>
                    <w:rStyle w:val="PlaceholderText"/>
                  </w:rPr>
                  <w:t>Insert approver name here</w:t>
                </w:r>
              </w:sdtContent>
            </w:sdt>
          </w:p>
        </w:tc>
        <w:tc>
          <w:tcPr>
            <w:tcW w:w="851" w:type="dxa"/>
            <w:tcBorders>
              <w:top w:val="nil"/>
            </w:tcBorders>
            <w:shd w:val="clear" w:color="auto" w:fill="D9D9D9" w:themeFill="background1" w:themeFillShade="D9"/>
          </w:tcPr>
          <w:p w14:paraId="1EC39F3D" w14:textId="77777777" w:rsidR="000C2633" w:rsidRPr="00B47B3D" w:rsidRDefault="008E7575" w:rsidP="00973885">
            <w:pPr>
              <w:spacing w:after="0"/>
              <w:rPr>
                <w:lang w:val="en-GB"/>
              </w:rPr>
            </w:pPr>
            <w:sdt>
              <w:sdtPr>
                <w:rPr>
                  <w:lang w:val="en-GB"/>
                </w:rPr>
                <w:alias w:val="Date:"/>
                <w:tag w:val="Date:"/>
                <w:id w:val="-895658618"/>
                <w:placeholder>
                  <w:docPart w:val="EFEE81B7541440D9A5EE866B5CB00957"/>
                </w:placeholder>
                <w:temporary/>
                <w:showingPlcHdr/>
                <w15:appearance w15:val="hidden"/>
              </w:sdtPr>
              <w:sdtEndPr/>
              <w:sdtContent>
                <w:r w:rsidR="008A6F05" w:rsidRPr="00B47B3D">
                  <w:rPr>
                    <w:lang w:val="en-GB" w:bidi="en-GB"/>
                  </w:rPr>
                  <w:t>Date</w:t>
                </w:r>
              </w:sdtContent>
            </w:sdt>
            <w:r w:rsidR="008A6F05" w:rsidRPr="00B47B3D">
              <w:rPr>
                <w:lang w:val="en-GB" w:bidi="en-GB"/>
              </w:rPr>
              <w:t>:</w:t>
            </w:r>
          </w:p>
        </w:tc>
        <w:sdt>
          <w:sdtPr>
            <w:rPr>
              <w:lang w:val="en-GB"/>
            </w:rPr>
            <w:id w:val="116574513"/>
            <w:placeholder>
              <w:docPart w:val="E9D6CF113478478C823662B13870ACA4"/>
            </w:placeholder>
            <w:date w:fullDate="2024-12-03T00:00:00Z">
              <w:dateFormat w:val="dd/MM/yyyy"/>
              <w:lid w:val="en-GB"/>
              <w:storeMappedDataAs w:val="dateTime"/>
              <w:calendar w:val="gregorian"/>
            </w:date>
          </w:sdtPr>
          <w:sdtEndPr/>
          <w:sdtContent>
            <w:tc>
              <w:tcPr>
                <w:tcW w:w="2382" w:type="dxa"/>
                <w:tcBorders>
                  <w:top w:val="nil"/>
                </w:tcBorders>
              </w:tcPr>
              <w:p w14:paraId="51C0B1F0" w14:textId="349FABE5" w:rsidR="000C2633" w:rsidRPr="00B47B3D" w:rsidRDefault="00AF4716" w:rsidP="00973885">
                <w:pPr>
                  <w:spacing w:after="0"/>
                  <w:rPr>
                    <w:lang w:val="en-GB"/>
                  </w:rPr>
                </w:pPr>
                <w:r>
                  <w:rPr>
                    <w:lang w:val="en-GB"/>
                  </w:rPr>
                  <w:t>03/12/2024</w:t>
                </w:r>
              </w:p>
            </w:tc>
          </w:sdtContent>
        </w:sdt>
      </w:tr>
      <w:tr w:rsidR="004C6269" w:rsidRPr="00B47B3D" w14:paraId="520B9E42" w14:textId="77777777" w:rsidTr="004C6269">
        <w:tc>
          <w:tcPr>
            <w:tcW w:w="2547" w:type="dxa"/>
            <w:shd w:val="clear" w:color="auto" w:fill="D9D9D9" w:themeFill="background1" w:themeFillShade="D9"/>
          </w:tcPr>
          <w:p w14:paraId="3E5FF1DA" w14:textId="77777777" w:rsidR="004C6269" w:rsidRDefault="004C6269" w:rsidP="004C6269">
            <w:pPr>
              <w:spacing w:after="0"/>
              <w:rPr>
                <w:lang w:val="en-GB"/>
              </w:rPr>
            </w:pPr>
            <w:r>
              <w:rPr>
                <w:lang w:val="en-GB"/>
              </w:rPr>
              <w:t>HR Approval:</w:t>
            </w:r>
          </w:p>
          <w:p w14:paraId="01CE07D9" w14:textId="77777777" w:rsidR="004C6269" w:rsidRPr="00B47B3D" w:rsidRDefault="004C6269" w:rsidP="004C6269">
            <w:pPr>
              <w:spacing w:after="0"/>
              <w:rPr>
                <w:lang w:val="en-GB"/>
              </w:rPr>
            </w:pPr>
            <w:r>
              <w:rPr>
                <w:lang w:val="en-GB"/>
              </w:rPr>
              <w:t>(Signature and name)</w:t>
            </w:r>
            <w:r w:rsidRPr="00B47B3D">
              <w:rPr>
                <w:lang w:val="en-GB" w:bidi="en-GB"/>
              </w:rPr>
              <w:t>:</w:t>
            </w:r>
          </w:p>
        </w:tc>
        <w:tc>
          <w:tcPr>
            <w:tcW w:w="3260" w:type="dxa"/>
          </w:tcPr>
          <w:p w14:paraId="580FC687" w14:textId="43686CE2" w:rsidR="004C6269" w:rsidRPr="004C6269" w:rsidRDefault="00AF4716" w:rsidP="004C6269">
            <w:pPr>
              <w:spacing w:after="0"/>
              <w:rPr>
                <w:sz w:val="24"/>
                <w:szCs w:val="24"/>
                <w:lang w:val="en-GB"/>
              </w:rPr>
            </w:pPr>
            <w:r>
              <w:rPr>
                <w:sz w:val="24"/>
                <w:szCs w:val="24"/>
                <w:lang w:val="en-GB"/>
              </w:rPr>
              <w:t>LG</w:t>
            </w:r>
          </w:p>
          <w:p w14:paraId="704019CF" w14:textId="77777777" w:rsidR="004C6269" w:rsidRPr="004C6269" w:rsidRDefault="004C6269" w:rsidP="004C6269">
            <w:pPr>
              <w:spacing w:after="0"/>
              <w:rPr>
                <w:sz w:val="24"/>
                <w:szCs w:val="24"/>
                <w:lang w:val="en-GB"/>
              </w:rPr>
            </w:pPr>
          </w:p>
          <w:p w14:paraId="662B1933" w14:textId="77777777" w:rsidR="004C6269" w:rsidRPr="00B47B3D" w:rsidRDefault="008E7575" w:rsidP="004C6269">
            <w:pPr>
              <w:spacing w:after="0"/>
              <w:rPr>
                <w:lang w:val="en-GB"/>
              </w:rPr>
            </w:pPr>
            <w:sdt>
              <w:sdtPr>
                <w:rPr>
                  <w:lang w:val="en-GB"/>
                </w:rPr>
                <w:alias w:val="Department"/>
                <w:tag w:val="Department"/>
                <w:id w:val="-1442916054"/>
                <w:placeholder>
                  <w:docPart w:val="C61BEECCC1834E20B549F3AC66816450"/>
                </w:placeholder>
                <w:showingPlcHdr/>
                <w15:appearance w15:val="hidden"/>
              </w:sdtPr>
              <w:sdtEndPr/>
              <w:sdtContent>
                <w:r w:rsidR="00021234">
                  <w:rPr>
                    <w:rStyle w:val="PlaceholderText"/>
                  </w:rPr>
                  <w:t>Insert approver name here</w:t>
                </w:r>
              </w:sdtContent>
            </w:sdt>
          </w:p>
        </w:tc>
        <w:tc>
          <w:tcPr>
            <w:tcW w:w="851" w:type="dxa"/>
            <w:shd w:val="clear" w:color="auto" w:fill="D9D9D9" w:themeFill="background1" w:themeFillShade="D9"/>
          </w:tcPr>
          <w:p w14:paraId="1E72B53C" w14:textId="77777777" w:rsidR="004C6269" w:rsidRPr="00B47B3D" w:rsidRDefault="008E7575" w:rsidP="004C6269">
            <w:pPr>
              <w:spacing w:after="0"/>
              <w:rPr>
                <w:lang w:val="en-GB"/>
              </w:rPr>
            </w:pPr>
            <w:sdt>
              <w:sdtPr>
                <w:rPr>
                  <w:lang w:val="en-GB"/>
                </w:rPr>
                <w:alias w:val="Date:"/>
                <w:tag w:val="Date:"/>
                <w:id w:val="1405646853"/>
                <w:placeholder>
                  <w:docPart w:val="9DCBBCB7BEF14AF2ADBBC6BF2B84C136"/>
                </w:placeholder>
                <w:temporary/>
                <w:showingPlcHdr/>
                <w15:appearance w15:val="hidden"/>
              </w:sdtPr>
              <w:sdtEndPr/>
              <w:sdtContent>
                <w:r w:rsidR="004C6269" w:rsidRPr="00B47B3D">
                  <w:rPr>
                    <w:lang w:val="en-GB" w:bidi="en-GB"/>
                  </w:rPr>
                  <w:t>Date</w:t>
                </w:r>
              </w:sdtContent>
            </w:sdt>
            <w:r w:rsidR="004C6269" w:rsidRPr="00B47B3D">
              <w:rPr>
                <w:lang w:val="en-GB" w:bidi="en-GB"/>
              </w:rPr>
              <w:t>:</w:t>
            </w:r>
          </w:p>
        </w:tc>
        <w:sdt>
          <w:sdtPr>
            <w:rPr>
              <w:lang w:val="en-GB"/>
            </w:rPr>
            <w:id w:val="-1382942364"/>
            <w:placeholder>
              <w:docPart w:val="7AFE1ED554A14CEB88575A2D12971593"/>
            </w:placeholder>
            <w:date w:fullDate="2024-12-03T00:00:00Z">
              <w:dateFormat w:val="dd/MM/yyyy"/>
              <w:lid w:val="en-GB"/>
              <w:storeMappedDataAs w:val="dateTime"/>
              <w:calendar w:val="gregorian"/>
            </w:date>
          </w:sdtPr>
          <w:sdtEndPr/>
          <w:sdtContent>
            <w:tc>
              <w:tcPr>
                <w:tcW w:w="2382" w:type="dxa"/>
              </w:tcPr>
              <w:p w14:paraId="319F945E" w14:textId="63865283" w:rsidR="004C6269" w:rsidRPr="00B47B3D" w:rsidRDefault="00AF4716" w:rsidP="004C6269">
                <w:pPr>
                  <w:spacing w:after="0"/>
                  <w:rPr>
                    <w:lang w:val="en-GB"/>
                  </w:rPr>
                </w:pPr>
                <w:r>
                  <w:rPr>
                    <w:lang w:val="en-GB"/>
                  </w:rPr>
                  <w:t>03/12/2024</w:t>
                </w:r>
              </w:p>
            </w:tc>
          </w:sdtContent>
        </w:sdt>
      </w:tr>
      <w:bookmarkEnd w:id="2"/>
    </w:tbl>
    <w:p w14:paraId="22C32817" w14:textId="77777777" w:rsidR="008A6F05" w:rsidRPr="00B47B3D" w:rsidRDefault="008A6F05" w:rsidP="00973885">
      <w:pPr>
        <w:spacing w:after="0"/>
        <w:rPr>
          <w:lang w:val="en-GB"/>
        </w:rPr>
      </w:pPr>
    </w:p>
    <w:sectPr w:rsidR="008A6F05" w:rsidRPr="00B47B3D" w:rsidSect="00E15E5C">
      <w:headerReference w:type="default" r:id="rId13"/>
      <w:footerReference w:type="default" r:id="rId14"/>
      <w:headerReference w:type="first" r:id="rId15"/>
      <w:pgSz w:w="11906" w:h="16838" w:code="9"/>
      <w:pgMar w:top="1418" w:right="1440" w:bottom="1440" w:left="1440" w:header="720" w:footer="720" w:gutter="0"/>
      <w:pgBorders w:offsetFrom="page">
        <w:bottom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FFD0B" w14:textId="77777777" w:rsidR="009B3AA7" w:rsidRDefault="009B3AA7">
      <w:pPr>
        <w:spacing w:before="0" w:after="0"/>
      </w:pPr>
      <w:r>
        <w:separator/>
      </w:r>
    </w:p>
  </w:endnote>
  <w:endnote w:type="continuationSeparator" w:id="0">
    <w:p w14:paraId="73A2C106" w14:textId="77777777" w:rsidR="009B3AA7" w:rsidRDefault="009B3AA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29119" w14:textId="77777777" w:rsidR="000C2633" w:rsidRDefault="008A6F05">
    <w:pPr>
      <w:pStyle w:val="Footer"/>
      <w:jc w:val="right"/>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2</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9123E" w14:textId="77777777" w:rsidR="009B3AA7" w:rsidRDefault="009B3AA7">
      <w:pPr>
        <w:spacing w:before="0" w:after="0"/>
      </w:pPr>
      <w:r>
        <w:separator/>
      </w:r>
    </w:p>
  </w:footnote>
  <w:footnote w:type="continuationSeparator" w:id="0">
    <w:p w14:paraId="62247F29" w14:textId="77777777" w:rsidR="009B3AA7" w:rsidRDefault="009B3AA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8119F" w14:textId="44D0547B" w:rsidR="000C2633" w:rsidRPr="008D6D4A" w:rsidRDefault="00181A05" w:rsidP="008D6D4A">
    <w:pPr>
      <w:pStyle w:val="Header"/>
    </w:pPr>
    <w:r w:rsidRPr="00C3203D">
      <w:rPr>
        <w:noProof/>
      </w:rPr>
      <w:drawing>
        <wp:anchor distT="0" distB="0" distL="114300" distR="114300" simplePos="0" relativeHeight="251659264" behindDoc="1" locked="0" layoutInCell="1" allowOverlap="1" wp14:anchorId="0745D9F0" wp14:editId="048ACCDE">
          <wp:simplePos x="0" y="0"/>
          <wp:positionH relativeFrom="margin">
            <wp:posOffset>95250</wp:posOffset>
          </wp:positionH>
          <wp:positionV relativeFrom="paragraph">
            <wp:posOffset>-204470</wp:posOffset>
          </wp:positionV>
          <wp:extent cx="1323975" cy="503484"/>
          <wp:effectExtent l="0" t="0" r="0" b="0"/>
          <wp:wrapNone/>
          <wp:docPr id="98766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65035"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3975" cy="503484"/>
                  </a:xfrm>
                  <a:prstGeom prst="rect">
                    <a:avLst/>
                  </a:prstGeom>
                </pic:spPr>
              </pic:pic>
            </a:graphicData>
          </a:graphic>
          <wp14:sizeRelH relativeFrom="page">
            <wp14:pctWidth>0</wp14:pctWidth>
          </wp14:sizeRelH>
          <wp14:sizeRelV relativeFrom="page">
            <wp14:pctHeight>0</wp14:pctHeight>
          </wp14:sizeRelV>
        </wp:anchor>
      </w:drawing>
    </w:r>
    <w:r w:rsidR="008D6D4A">
      <w:rPr>
        <w:lang w:val="en-GB" w:bidi="en-GB"/>
      </w:rPr>
      <w:t xml:space="preserve"> </w:t>
    </w:r>
    <w:sdt>
      <w:sdtPr>
        <w:alias w:val="Company name:"/>
        <w:tag w:val="Company name:"/>
        <w:id w:val="-1290118924"/>
        <w:placeholder>
          <w:docPart w:val="887D7C649F9F435C939B23AEF85B2A0C"/>
        </w:placeholder>
        <w:dataBinding w:prefixMappings="xmlns:ns0='http://schemas.microsoft.com/office/2006/coverPageProps' " w:xpath="/ns0:CoverPageProperties[1]/ns0:CompanyPhone[1]" w:storeItemID="{55AF091B-3C7A-41E3-B477-F2FDAA23CFDA}"/>
        <w15:appearance w15:val="hidden"/>
        <w:text/>
      </w:sdtPr>
      <w:sdtEndPr/>
      <w:sdtContent>
        <w:r w:rsidR="00B46ADF">
          <w:t xml:space="preserve">                                                   </w:t>
        </w:r>
        <w:r w:rsidR="003D77F2">
          <w:t xml:space="preserve">                        </w:t>
        </w:r>
        <w:r w:rsidR="00B46ADF">
          <w:t xml:space="preserve">    </w:t>
        </w:r>
        <w:r w:rsidR="003D77F2">
          <w:t>Job Description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E5103" w14:textId="77777777" w:rsidR="000C2633" w:rsidRDefault="005A3E76">
    <w:pPr>
      <w:pStyle w:val="Header"/>
    </w:pPr>
    <w:r>
      <w:rPr>
        <w:noProof/>
        <w:lang w:val="en-GB" w:bidi="en-GB"/>
      </w:rPr>
      <w:drawing>
        <wp:inline distT="0" distB="0" distL="0" distR="0" wp14:anchorId="0067EEAD" wp14:editId="2E3C1F9E">
          <wp:extent cx="1343024" cy="400050"/>
          <wp:effectExtent l="0" t="0" r="0" b="0"/>
          <wp:docPr id="1219611851" name="Picture 121961185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14018" t="44218" r="17761" b="11520"/>
                  <a:stretch/>
                </pic:blipFill>
                <pic:spPr bwMode="auto">
                  <a:xfrm>
                    <a:off x="0" y="0"/>
                    <a:ext cx="1357749" cy="404436"/>
                  </a:xfrm>
                  <a:prstGeom prst="rect">
                    <a:avLst/>
                  </a:prstGeom>
                  <a:ln>
                    <a:noFill/>
                  </a:ln>
                  <a:extLst>
                    <a:ext uri="{53640926-AAD7-44D8-BBD7-CCE9431645EC}">
                      <a14:shadowObscured xmlns:a14="http://schemas.microsoft.com/office/drawing/2010/main"/>
                    </a:ext>
                  </a:extLst>
                </pic:spPr>
              </pic:pic>
            </a:graphicData>
          </a:graphic>
        </wp:inline>
      </w:drawing>
    </w:r>
    <w:r w:rsidR="008A6F05">
      <w:rPr>
        <w:lang w:val="en-GB" w:bidi="en-GB"/>
      </w:rPr>
      <w:t xml:space="preserve"> </w:t>
    </w:r>
    <w:sdt>
      <w:sdtPr>
        <w:alias w:val="Company name:"/>
        <w:tag w:val="Company name:"/>
        <w:id w:val="-158844495"/>
        <w:placeholder>
          <w:docPart w:val="19120960FAB440B7827EFD16A0BFD457"/>
        </w:placeholder>
        <w:dataBinding w:prefixMappings="xmlns:ns0='http://schemas.microsoft.com/office/2006/coverPageProps' " w:xpath="/ns0:CoverPageProperties[1]/ns0:CompanyPhone[1]" w:storeItemID="{55AF091B-3C7A-41E3-B477-F2FDAA23CFDA}"/>
        <w15:appearance w15:val="hidden"/>
        <w:text/>
      </w:sdtPr>
      <w:sdtEndPr/>
      <w:sdtContent>
        <w:r w:rsidR="003D77F2">
          <w:t xml:space="preserve">                                                                               Job Description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F03F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603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C2CC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3672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D0ED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8897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B20A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983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1A38E7"/>
    <w:multiLevelType w:val="hybridMultilevel"/>
    <w:tmpl w:val="B8C017BA"/>
    <w:lvl w:ilvl="0" w:tplc="D23039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0703BF"/>
    <w:multiLevelType w:val="hybridMultilevel"/>
    <w:tmpl w:val="2C9E220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ADB711A"/>
    <w:multiLevelType w:val="hybridMultilevel"/>
    <w:tmpl w:val="780A89C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33E3750"/>
    <w:multiLevelType w:val="multilevel"/>
    <w:tmpl w:val="8EF23BA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4" w15:restartNumberingAfterBreak="0">
    <w:nsid w:val="3D29013E"/>
    <w:multiLevelType w:val="multilevel"/>
    <w:tmpl w:val="DA6E419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24469F8"/>
    <w:multiLevelType w:val="hybridMultilevel"/>
    <w:tmpl w:val="366A094C"/>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C81E46"/>
    <w:multiLevelType w:val="hybridMultilevel"/>
    <w:tmpl w:val="4CA2656C"/>
    <w:lvl w:ilvl="0" w:tplc="386841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1A1BE3"/>
    <w:multiLevelType w:val="hybridMultilevel"/>
    <w:tmpl w:val="152C9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7"/>
  </w:num>
  <w:num w:numId="14">
    <w:abstractNumId w:val="13"/>
  </w:num>
  <w:num w:numId="15">
    <w:abstractNumId w:val="14"/>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AA7"/>
    <w:rsid w:val="00007E65"/>
    <w:rsid w:val="000151E1"/>
    <w:rsid w:val="00021234"/>
    <w:rsid w:val="00050568"/>
    <w:rsid w:val="000868B0"/>
    <w:rsid w:val="000C2633"/>
    <w:rsid w:val="000D0A59"/>
    <w:rsid w:val="000D6F2E"/>
    <w:rsid w:val="000E0D52"/>
    <w:rsid w:val="00123DE5"/>
    <w:rsid w:val="00136016"/>
    <w:rsid w:val="001766D9"/>
    <w:rsid w:val="00181A05"/>
    <w:rsid w:val="00184951"/>
    <w:rsid w:val="001957BE"/>
    <w:rsid w:val="001A0336"/>
    <w:rsid w:val="001A20AD"/>
    <w:rsid w:val="001A40E4"/>
    <w:rsid w:val="001A706C"/>
    <w:rsid w:val="001B2073"/>
    <w:rsid w:val="001B5C61"/>
    <w:rsid w:val="001C09BA"/>
    <w:rsid w:val="001D752F"/>
    <w:rsid w:val="001E2638"/>
    <w:rsid w:val="001E59CF"/>
    <w:rsid w:val="00292345"/>
    <w:rsid w:val="002D724E"/>
    <w:rsid w:val="002F1DBC"/>
    <w:rsid w:val="00306815"/>
    <w:rsid w:val="003241AA"/>
    <w:rsid w:val="00326F90"/>
    <w:rsid w:val="003270AE"/>
    <w:rsid w:val="00342CDD"/>
    <w:rsid w:val="00363A6A"/>
    <w:rsid w:val="003866D9"/>
    <w:rsid w:val="003D3A24"/>
    <w:rsid w:val="003D77F2"/>
    <w:rsid w:val="003E0DF2"/>
    <w:rsid w:val="003F0375"/>
    <w:rsid w:val="003F37AC"/>
    <w:rsid w:val="003F3886"/>
    <w:rsid w:val="004709C8"/>
    <w:rsid w:val="004901E4"/>
    <w:rsid w:val="004B46C3"/>
    <w:rsid w:val="004C5E75"/>
    <w:rsid w:val="004C6269"/>
    <w:rsid w:val="004C6555"/>
    <w:rsid w:val="004E1A15"/>
    <w:rsid w:val="004E472D"/>
    <w:rsid w:val="00521A90"/>
    <w:rsid w:val="00521B22"/>
    <w:rsid w:val="00532177"/>
    <w:rsid w:val="005443BE"/>
    <w:rsid w:val="005567A2"/>
    <w:rsid w:val="00581B57"/>
    <w:rsid w:val="0058213C"/>
    <w:rsid w:val="005A3E76"/>
    <w:rsid w:val="005A5A45"/>
    <w:rsid w:val="005B7E42"/>
    <w:rsid w:val="005C4C43"/>
    <w:rsid w:val="005C64B5"/>
    <w:rsid w:val="005E3543"/>
    <w:rsid w:val="005F78B9"/>
    <w:rsid w:val="00616044"/>
    <w:rsid w:val="006228EE"/>
    <w:rsid w:val="00630401"/>
    <w:rsid w:val="00635407"/>
    <w:rsid w:val="006375F3"/>
    <w:rsid w:val="0066002F"/>
    <w:rsid w:val="006836B0"/>
    <w:rsid w:val="006A0C25"/>
    <w:rsid w:val="006D3728"/>
    <w:rsid w:val="006E0FFB"/>
    <w:rsid w:val="006E62C7"/>
    <w:rsid w:val="007103D2"/>
    <w:rsid w:val="00712F1D"/>
    <w:rsid w:val="007369B6"/>
    <w:rsid w:val="00761239"/>
    <w:rsid w:val="00774E9F"/>
    <w:rsid w:val="00791DC4"/>
    <w:rsid w:val="00795023"/>
    <w:rsid w:val="007D6D8F"/>
    <w:rsid w:val="007E5400"/>
    <w:rsid w:val="007F4966"/>
    <w:rsid w:val="00802707"/>
    <w:rsid w:val="008156CB"/>
    <w:rsid w:val="008527F0"/>
    <w:rsid w:val="00887816"/>
    <w:rsid w:val="008A6F05"/>
    <w:rsid w:val="008D04C8"/>
    <w:rsid w:val="008D266B"/>
    <w:rsid w:val="008D6D4A"/>
    <w:rsid w:val="008D6FB2"/>
    <w:rsid w:val="008D79DF"/>
    <w:rsid w:val="008E7575"/>
    <w:rsid w:val="008F17F0"/>
    <w:rsid w:val="00940019"/>
    <w:rsid w:val="009541C6"/>
    <w:rsid w:val="00973885"/>
    <w:rsid w:val="00991989"/>
    <w:rsid w:val="009B3AA7"/>
    <w:rsid w:val="009C5729"/>
    <w:rsid w:val="009C7DE8"/>
    <w:rsid w:val="009D247F"/>
    <w:rsid w:val="009D567E"/>
    <w:rsid w:val="009F129A"/>
    <w:rsid w:val="009F2E13"/>
    <w:rsid w:val="00A63436"/>
    <w:rsid w:val="00A670F2"/>
    <w:rsid w:val="00A9485E"/>
    <w:rsid w:val="00AA208E"/>
    <w:rsid w:val="00AA446A"/>
    <w:rsid w:val="00AB10BD"/>
    <w:rsid w:val="00AB3F56"/>
    <w:rsid w:val="00AB5F21"/>
    <w:rsid w:val="00AC6409"/>
    <w:rsid w:val="00AD6BB8"/>
    <w:rsid w:val="00AF4716"/>
    <w:rsid w:val="00B42047"/>
    <w:rsid w:val="00B43A69"/>
    <w:rsid w:val="00B46ADF"/>
    <w:rsid w:val="00B47B3D"/>
    <w:rsid w:val="00B6367D"/>
    <w:rsid w:val="00B8392C"/>
    <w:rsid w:val="00B93A6B"/>
    <w:rsid w:val="00BB0AD3"/>
    <w:rsid w:val="00BC3FE9"/>
    <w:rsid w:val="00BC7D19"/>
    <w:rsid w:val="00BE6EB5"/>
    <w:rsid w:val="00C07439"/>
    <w:rsid w:val="00C17CB0"/>
    <w:rsid w:val="00C24B84"/>
    <w:rsid w:val="00C26D0F"/>
    <w:rsid w:val="00C33F19"/>
    <w:rsid w:val="00C5493D"/>
    <w:rsid w:val="00C658E9"/>
    <w:rsid w:val="00C97885"/>
    <w:rsid w:val="00CA1C12"/>
    <w:rsid w:val="00CA7DE2"/>
    <w:rsid w:val="00CB377C"/>
    <w:rsid w:val="00CE0D49"/>
    <w:rsid w:val="00D006EC"/>
    <w:rsid w:val="00D276A5"/>
    <w:rsid w:val="00D4242E"/>
    <w:rsid w:val="00D60FE6"/>
    <w:rsid w:val="00D66FFA"/>
    <w:rsid w:val="00D73287"/>
    <w:rsid w:val="00D7348B"/>
    <w:rsid w:val="00D85067"/>
    <w:rsid w:val="00DA2EA0"/>
    <w:rsid w:val="00DA3246"/>
    <w:rsid w:val="00DA46E3"/>
    <w:rsid w:val="00DC0238"/>
    <w:rsid w:val="00DC169A"/>
    <w:rsid w:val="00DC4040"/>
    <w:rsid w:val="00DC4610"/>
    <w:rsid w:val="00E0096F"/>
    <w:rsid w:val="00E00E9F"/>
    <w:rsid w:val="00E15E5C"/>
    <w:rsid w:val="00E224B6"/>
    <w:rsid w:val="00E553AA"/>
    <w:rsid w:val="00E62471"/>
    <w:rsid w:val="00EA0EB4"/>
    <w:rsid w:val="00EB0DD1"/>
    <w:rsid w:val="00ED22CD"/>
    <w:rsid w:val="00EE2D20"/>
    <w:rsid w:val="00EF0293"/>
    <w:rsid w:val="00F13C16"/>
    <w:rsid w:val="00F37398"/>
    <w:rsid w:val="00F42096"/>
    <w:rsid w:val="00F429B0"/>
    <w:rsid w:val="00F45935"/>
    <w:rsid w:val="00F5388D"/>
    <w:rsid w:val="00F70D0D"/>
    <w:rsid w:val="00F73A09"/>
    <w:rsid w:val="00F772AE"/>
    <w:rsid w:val="00FA12AF"/>
    <w:rsid w:val="00FA218E"/>
    <w:rsid w:val="00FA46E6"/>
    <w:rsid w:val="00FA6D0E"/>
    <w:rsid w:val="00FA7B88"/>
    <w:rsid w:val="00FC5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3ECD84"/>
  <w15:chartTrackingRefBased/>
  <w15:docId w15:val="{08394552-E3ED-4E31-BEFF-63FA3EC8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before="30" w:after="3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uiPriority="5"/>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0E4"/>
  </w:style>
  <w:style w:type="paragraph" w:styleId="Heading1">
    <w:name w:val="heading 1"/>
    <w:basedOn w:val="Normal"/>
    <w:link w:val="Heading1Char"/>
    <w:uiPriority w:val="9"/>
    <w:qFormat/>
    <w:pPr>
      <w:keepLines/>
      <w:spacing w:before="120" w:after="120"/>
      <w:outlineLvl w:val="0"/>
    </w:pPr>
    <w:rPr>
      <w:rFonts w:asciiTheme="majorHAnsi" w:eastAsiaTheme="majorEastAsia" w:hAnsiTheme="majorHAnsi" w:cstheme="majorBidi"/>
      <w:b/>
      <w:smallCaps/>
      <w:sz w:val="22"/>
      <w:szCs w:val="32"/>
    </w:rPr>
  </w:style>
  <w:style w:type="paragraph" w:styleId="Heading2">
    <w:name w:val="heading 2"/>
    <w:basedOn w:val="Normal"/>
    <w:link w:val="Heading2Char"/>
    <w:uiPriority w:val="9"/>
    <w:unhideWhenUsed/>
    <w:qFormat/>
    <w:pPr>
      <w:keepLines/>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A40E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443BE"/>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443B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1A40E4"/>
    <w:rPr>
      <w:b/>
      <w:bCs/>
      <w:caps w:val="0"/>
      <w:smallCaps/>
      <w:color w:val="365F91" w:themeColor="accent1" w:themeShade="BF"/>
      <w:spacing w:val="0"/>
    </w:rPr>
  </w:style>
  <w:style w:type="paragraph" w:styleId="ListBullet">
    <w:name w:val="List Bullet"/>
    <w:basedOn w:val="Normal"/>
    <w:uiPriority w:val="10"/>
    <w:pPr>
      <w:numPr>
        <w:numId w:val="3"/>
      </w:numPr>
    </w:pPr>
  </w:style>
  <w:style w:type="paragraph" w:styleId="ListNumber">
    <w:name w:val="List Number"/>
    <w:basedOn w:val="Normal"/>
    <w:uiPriority w:val="10"/>
    <w:pPr>
      <w:numPr>
        <w:numId w:val="4"/>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before="0" w:after="160"/>
    </w:pPr>
    <w:rPr>
      <w:rFonts w:eastAsiaTheme="minorHAnsi"/>
      <w:lang w:eastAsia="en-US"/>
    </w:rPr>
  </w:style>
  <w:style w:type="character" w:customStyle="1" w:styleId="CommentTextChar">
    <w:name w:val="Comment Text Char"/>
    <w:basedOn w:val="DefaultParagraphFont"/>
    <w:link w:val="CommentText"/>
    <w:uiPriority w:val="99"/>
    <w:semiHidden/>
    <w:rPr>
      <w:rFonts w:eastAsiaTheme="minorHAnsi"/>
      <w:lang w:eastAsia="en-US"/>
    </w:rPr>
  </w:style>
  <w:style w:type="paragraph" w:styleId="NoSpacing">
    <w:name w:val="No Spacing"/>
    <w:link w:val="NoSpacingChar"/>
    <w:uiPriority w:val="1"/>
    <w:unhideWhenUsed/>
    <w:qFormat/>
    <w:pPr>
      <w:spacing w:before="0" w:after="0"/>
    </w:p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Cs w:val="24"/>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TOCHeading">
    <w:name w:val="TOC Heading"/>
    <w:basedOn w:val="Heading1"/>
    <w:next w:val="Normal"/>
    <w:uiPriority w:val="39"/>
    <w:semiHidden/>
    <w:unhideWhenUsed/>
    <w:qFormat/>
    <w:pPr>
      <w:keepNext/>
      <w:outlineLvl w:val="9"/>
    </w:pPr>
  </w:style>
  <w:style w:type="paragraph" w:styleId="Header">
    <w:name w:val="header"/>
    <w:basedOn w:val="Normal"/>
    <w:link w:val="HeaderChar"/>
    <w:uiPriority w:val="99"/>
    <w:unhideWhenUsed/>
    <w:pPr>
      <w:spacing w:before="0" w:after="240"/>
      <w:jc w:val="right"/>
    </w:pPr>
    <w:rPr>
      <w:b/>
      <w:sz w:val="28"/>
    </w:rPr>
  </w:style>
  <w:style w:type="character" w:customStyle="1" w:styleId="HeaderChar">
    <w:name w:val="Header Char"/>
    <w:basedOn w:val="DefaultParagraphFont"/>
    <w:link w:val="Header"/>
    <w:uiPriority w:val="99"/>
    <w:rPr>
      <w:b/>
      <w:sz w:val="28"/>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eastAsia="en-US"/>
    </w:rPr>
  </w:style>
  <w:style w:type="table" w:styleId="PlainTable4">
    <w:name w:val="Plain Table 4"/>
    <w:basedOn w:val="Table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761239"/>
    <w:rPr>
      <w:rFonts w:asciiTheme="majorHAnsi" w:eastAsiaTheme="majorEastAsia" w:hAnsiTheme="majorHAnsi" w:cstheme="majorBidi"/>
      <w:b/>
      <w:smallCaps/>
      <w:sz w:val="2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Cs w:val="26"/>
    </w:rPr>
  </w:style>
  <w:style w:type="table" w:styleId="PlainTable1">
    <w:name w:val="Plain Table 1"/>
    <w:basedOn w:val="TableNormal"/>
    <w:uiPriority w:val="41"/>
    <w:rsid w:val="008A6F0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73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738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1A40E4"/>
    <w:rPr>
      <w:rFonts w:asciiTheme="majorHAnsi" w:eastAsiaTheme="majorEastAsia" w:hAnsiTheme="majorHAnsi" w:cstheme="majorBidi"/>
      <w:color w:val="365F91" w:themeColor="accent1" w:themeShade="BF"/>
    </w:rPr>
  </w:style>
  <w:style w:type="character" w:styleId="IntenseEmphasis">
    <w:name w:val="Intense Emphasis"/>
    <w:basedOn w:val="DefaultParagraphFont"/>
    <w:uiPriority w:val="21"/>
    <w:semiHidden/>
    <w:unhideWhenUsed/>
    <w:qFormat/>
    <w:rsid w:val="001A40E4"/>
    <w:rPr>
      <w:i/>
      <w:iCs/>
      <w:color w:val="365F91" w:themeColor="accent1" w:themeShade="BF"/>
    </w:rPr>
  </w:style>
  <w:style w:type="paragraph" w:styleId="IntenseQuote">
    <w:name w:val="Intense Quote"/>
    <w:basedOn w:val="Normal"/>
    <w:next w:val="Normal"/>
    <w:link w:val="IntenseQuoteChar"/>
    <w:uiPriority w:val="30"/>
    <w:semiHidden/>
    <w:unhideWhenUsed/>
    <w:qFormat/>
    <w:rsid w:val="001A40E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1A40E4"/>
    <w:rPr>
      <w:i/>
      <w:iCs/>
      <w:color w:val="365F91" w:themeColor="accent1" w:themeShade="BF"/>
    </w:rPr>
  </w:style>
  <w:style w:type="paragraph" w:styleId="BlockText">
    <w:name w:val="Block Text"/>
    <w:basedOn w:val="Normal"/>
    <w:uiPriority w:val="99"/>
    <w:semiHidden/>
    <w:unhideWhenUsed/>
    <w:rsid w:val="001A40E4"/>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i/>
      <w:iCs/>
      <w:color w:val="365F91" w:themeColor="accent1" w:themeShade="BF"/>
    </w:rPr>
  </w:style>
  <w:style w:type="character" w:customStyle="1" w:styleId="UnresolvedMention1">
    <w:name w:val="Unresolved Mention1"/>
    <w:basedOn w:val="DefaultParagraphFont"/>
    <w:uiPriority w:val="99"/>
    <w:semiHidden/>
    <w:unhideWhenUsed/>
    <w:rsid w:val="001A40E4"/>
    <w:rPr>
      <w:color w:val="595959" w:themeColor="text1" w:themeTint="A6"/>
      <w:shd w:val="clear" w:color="auto" w:fill="E6E6E6"/>
    </w:rPr>
  </w:style>
  <w:style w:type="paragraph" w:styleId="Caption">
    <w:name w:val="caption"/>
    <w:basedOn w:val="Normal"/>
    <w:next w:val="Normal"/>
    <w:uiPriority w:val="35"/>
    <w:semiHidden/>
    <w:unhideWhenUsed/>
    <w:qFormat/>
    <w:rsid w:val="005443BE"/>
    <w:pPr>
      <w:spacing w:before="0" w:after="200"/>
    </w:pPr>
    <w:rPr>
      <w:i/>
      <w:iCs/>
      <w:color w:val="1F497D" w:themeColor="text2"/>
      <w:sz w:val="18"/>
      <w:szCs w:val="18"/>
    </w:rPr>
  </w:style>
  <w:style w:type="character" w:styleId="Emphasis">
    <w:name w:val="Emphasis"/>
    <w:basedOn w:val="DefaultParagraphFont"/>
    <w:uiPriority w:val="20"/>
    <w:semiHidden/>
    <w:unhideWhenUsed/>
    <w:qFormat/>
    <w:rsid w:val="005443BE"/>
    <w:rPr>
      <w:i/>
      <w:iCs/>
    </w:rPr>
  </w:style>
  <w:style w:type="character" w:customStyle="1" w:styleId="Heading6Char">
    <w:name w:val="Heading 6 Char"/>
    <w:basedOn w:val="DefaultParagraphFont"/>
    <w:link w:val="Heading6"/>
    <w:uiPriority w:val="9"/>
    <w:semiHidden/>
    <w:rsid w:val="005443B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443BE"/>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unhideWhenUsed/>
    <w:qFormat/>
    <w:rsid w:val="005443BE"/>
    <w:pPr>
      <w:ind w:left="720"/>
      <w:contextualSpacing/>
    </w:pPr>
  </w:style>
  <w:style w:type="paragraph" w:styleId="Quote">
    <w:name w:val="Quote"/>
    <w:basedOn w:val="Normal"/>
    <w:next w:val="Normal"/>
    <w:link w:val="QuoteChar"/>
    <w:uiPriority w:val="29"/>
    <w:semiHidden/>
    <w:unhideWhenUsed/>
    <w:qFormat/>
    <w:rsid w:val="005443B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443BE"/>
    <w:rPr>
      <w:i/>
      <w:iCs/>
      <w:color w:val="404040" w:themeColor="text1" w:themeTint="BF"/>
    </w:rPr>
  </w:style>
  <w:style w:type="character" w:styleId="Strong">
    <w:name w:val="Strong"/>
    <w:basedOn w:val="DefaultParagraphFont"/>
    <w:uiPriority w:val="22"/>
    <w:semiHidden/>
    <w:unhideWhenUsed/>
    <w:qFormat/>
    <w:rsid w:val="005443BE"/>
    <w:rPr>
      <w:b/>
      <w:bCs/>
    </w:rPr>
  </w:style>
  <w:style w:type="paragraph" w:styleId="Subtitle">
    <w:name w:val="Subtitle"/>
    <w:basedOn w:val="Normal"/>
    <w:next w:val="Normal"/>
    <w:link w:val="SubtitleChar"/>
    <w:uiPriority w:val="11"/>
    <w:semiHidden/>
    <w:unhideWhenUsed/>
    <w:qFormat/>
    <w:rsid w:val="005443BE"/>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semiHidden/>
    <w:rsid w:val="005443BE"/>
    <w:rPr>
      <w:color w:val="5A5A5A" w:themeColor="text1" w:themeTint="A5"/>
      <w:spacing w:val="15"/>
      <w:sz w:val="22"/>
      <w:szCs w:val="22"/>
    </w:rPr>
  </w:style>
  <w:style w:type="character" w:styleId="SubtleEmphasis">
    <w:name w:val="Subtle Emphasis"/>
    <w:basedOn w:val="DefaultParagraphFont"/>
    <w:uiPriority w:val="19"/>
    <w:semiHidden/>
    <w:unhideWhenUsed/>
    <w:qFormat/>
    <w:rsid w:val="005443BE"/>
    <w:rPr>
      <w:i/>
      <w:iCs/>
      <w:color w:val="404040" w:themeColor="text1" w:themeTint="BF"/>
    </w:rPr>
  </w:style>
  <w:style w:type="character" w:styleId="SubtleReference">
    <w:name w:val="Subtle Reference"/>
    <w:basedOn w:val="DefaultParagraphFont"/>
    <w:uiPriority w:val="31"/>
    <w:semiHidden/>
    <w:unhideWhenUsed/>
    <w:qFormat/>
    <w:rsid w:val="005443BE"/>
    <w:rPr>
      <w:smallCaps/>
      <w:color w:val="5A5A5A" w:themeColor="text1" w:themeTint="A5"/>
    </w:rPr>
  </w:style>
  <w:style w:type="paragraph" w:styleId="Title">
    <w:name w:val="Title"/>
    <w:basedOn w:val="Normal"/>
    <w:next w:val="Normal"/>
    <w:link w:val="TitleChar"/>
    <w:uiPriority w:val="10"/>
    <w:semiHidden/>
    <w:unhideWhenUsed/>
    <w:qFormat/>
    <w:rsid w:val="005443BE"/>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443BE"/>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1"/>
    <w:rsid w:val="00B47B3D"/>
  </w:style>
  <w:style w:type="character" w:customStyle="1" w:styleId="Style1">
    <w:name w:val="Style1"/>
    <w:basedOn w:val="DefaultParagraphFont"/>
    <w:uiPriority w:val="1"/>
    <w:rsid w:val="00791DC4"/>
    <w:rPr>
      <w:rFonts w:asciiTheme="minorHAnsi" w:hAnsiTheme="minorHAnsi"/>
      <w:sz w:val="24"/>
    </w:rPr>
  </w:style>
  <w:style w:type="paragraph" w:styleId="BodyText">
    <w:name w:val="Body Text"/>
    <w:basedOn w:val="Normal"/>
    <w:link w:val="BodyTextChar"/>
    <w:uiPriority w:val="99"/>
    <w:semiHidden/>
    <w:unhideWhenUsed/>
    <w:rsid w:val="00B6367D"/>
    <w:pPr>
      <w:spacing w:after="120"/>
    </w:pPr>
  </w:style>
  <w:style w:type="character" w:customStyle="1" w:styleId="BodyTextChar">
    <w:name w:val="Body Text Char"/>
    <w:basedOn w:val="DefaultParagraphFont"/>
    <w:link w:val="BodyText"/>
    <w:uiPriority w:val="99"/>
    <w:semiHidden/>
    <w:rsid w:val="00B63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196140">
      <w:bodyDiv w:val="1"/>
      <w:marLeft w:val="0"/>
      <w:marRight w:val="0"/>
      <w:marTop w:val="0"/>
      <w:marBottom w:val="0"/>
      <w:divBdr>
        <w:top w:val="none" w:sz="0" w:space="0" w:color="auto"/>
        <w:left w:val="none" w:sz="0" w:space="0" w:color="auto"/>
        <w:bottom w:val="none" w:sz="0" w:space="0" w:color="auto"/>
        <w:right w:val="none" w:sz="0" w:space="0" w:color="auto"/>
      </w:divBdr>
    </w:div>
    <w:div w:id="1070619138">
      <w:bodyDiv w:val="1"/>
      <w:marLeft w:val="0"/>
      <w:marRight w:val="0"/>
      <w:marTop w:val="0"/>
      <w:marBottom w:val="0"/>
      <w:divBdr>
        <w:top w:val="none" w:sz="0" w:space="0" w:color="auto"/>
        <w:left w:val="none" w:sz="0" w:space="0" w:color="auto"/>
        <w:bottom w:val="none" w:sz="0" w:space="0" w:color="auto"/>
        <w:right w:val="none" w:sz="0" w:space="0" w:color="auto"/>
      </w:divBdr>
    </w:div>
    <w:div w:id="1312950632">
      <w:bodyDiv w:val="1"/>
      <w:marLeft w:val="0"/>
      <w:marRight w:val="0"/>
      <w:marTop w:val="0"/>
      <w:marBottom w:val="0"/>
      <w:divBdr>
        <w:top w:val="none" w:sz="0" w:space="0" w:color="auto"/>
        <w:left w:val="none" w:sz="0" w:space="0" w:color="auto"/>
        <w:bottom w:val="none" w:sz="0" w:space="0" w:color="auto"/>
        <w:right w:val="none" w:sz="0" w:space="0" w:color="auto"/>
      </w:divBdr>
    </w:div>
    <w:div w:id="156213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kirwan\AppData\Local\Microsoft\Windows\INetCache\Content.Outlook\I699F5LO\2023%2007%2021%20Job%20Description%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3E4D8A-2D0B-4511-A4FC-46952E2B501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1B69C964-EC9C-4BF0-AB41-F3271952895A}">
      <dgm:prSet phldrT="[Text]" custT="1"/>
      <dgm:spPr/>
      <dgm:t>
        <a:bodyPr/>
        <a:lstStyle/>
        <a:p>
          <a:r>
            <a:rPr lang="en-GB" sz="1200"/>
            <a:t>Dr Jon Murden (CEO)</a:t>
          </a:r>
        </a:p>
      </dgm:t>
    </dgm:pt>
    <dgm:pt modelId="{B32D2E17-1519-4EBD-9A6B-80C2B78F0F73}" type="parTrans" cxnId="{EB7C8C9D-785C-477F-918C-0EDDC38A3819}">
      <dgm:prSet/>
      <dgm:spPr/>
      <dgm:t>
        <a:bodyPr/>
        <a:lstStyle/>
        <a:p>
          <a:endParaRPr lang="en-GB" sz="1200"/>
        </a:p>
      </dgm:t>
    </dgm:pt>
    <dgm:pt modelId="{DFECA6C7-2302-494A-8B71-1EC5E0E41918}" type="sibTrans" cxnId="{EB7C8C9D-785C-477F-918C-0EDDC38A3819}">
      <dgm:prSet/>
      <dgm:spPr/>
      <dgm:t>
        <a:bodyPr/>
        <a:lstStyle/>
        <a:p>
          <a:endParaRPr lang="en-GB" sz="1200"/>
        </a:p>
      </dgm:t>
    </dgm:pt>
    <dgm:pt modelId="{251196CB-C4BD-4E9C-9EC5-82CED0CAE580}">
      <dgm:prSet phldrT="[Text]" custT="1"/>
      <dgm:spPr/>
      <dgm:t>
        <a:bodyPr/>
        <a:lstStyle/>
        <a:p>
          <a:r>
            <a:rPr lang="en-GB" sz="1200"/>
            <a:t>Nellie Rogers</a:t>
          </a:r>
        </a:p>
        <a:p>
          <a:r>
            <a:rPr lang="en-GB" sz="1200"/>
            <a:t>(Head of Development)</a:t>
          </a:r>
        </a:p>
      </dgm:t>
    </dgm:pt>
    <dgm:pt modelId="{33B32D0D-B99D-45C1-AE59-A3DEA00202CC}" type="sibTrans" cxnId="{9DC526F7-3007-4832-A30E-7720F0C683AB}">
      <dgm:prSet/>
      <dgm:spPr/>
      <dgm:t>
        <a:bodyPr/>
        <a:lstStyle/>
        <a:p>
          <a:endParaRPr lang="en-GB" sz="1200"/>
        </a:p>
      </dgm:t>
    </dgm:pt>
    <dgm:pt modelId="{E4CF0124-17BC-4E8E-B325-5165753421BC}" type="parTrans" cxnId="{9DC526F7-3007-4832-A30E-7720F0C683AB}">
      <dgm:prSet/>
      <dgm:spPr/>
      <dgm:t>
        <a:bodyPr/>
        <a:lstStyle/>
        <a:p>
          <a:endParaRPr lang="en-GB" sz="1200"/>
        </a:p>
      </dgm:t>
    </dgm:pt>
    <dgm:pt modelId="{ABB6073E-7FDD-4825-B538-B0BEBC3025CA}">
      <dgm:prSet custT="1"/>
      <dgm:spPr/>
      <dgm:t>
        <a:bodyPr/>
        <a:lstStyle/>
        <a:p>
          <a:r>
            <a:rPr lang="en-GB" sz="1200"/>
            <a:t>Philanthropy Manager</a:t>
          </a:r>
        </a:p>
      </dgm:t>
    </dgm:pt>
    <dgm:pt modelId="{7D63D2DC-457E-4F1F-812B-48A9A21DFD87}" type="parTrans" cxnId="{7BC26CF5-E279-4299-983A-BD9146373F3A}">
      <dgm:prSet/>
      <dgm:spPr/>
      <dgm:t>
        <a:bodyPr/>
        <a:lstStyle/>
        <a:p>
          <a:endParaRPr lang="en-GB"/>
        </a:p>
      </dgm:t>
    </dgm:pt>
    <dgm:pt modelId="{CF7B5606-DA9B-4203-8968-C14DF56A5D83}" type="sibTrans" cxnId="{7BC26CF5-E279-4299-983A-BD9146373F3A}">
      <dgm:prSet/>
      <dgm:spPr/>
      <dgm:t>
        <a:bodyPr/>
        <a:lstStyle/>
        <a:p>
          <a:endParaRPr lang="en-GB"/>
        </a:p>
      </dgm:t>
    </dgm:pt>
    <dgm:pt modelId="{EFC810EC-EA60-41FE-8542-D34DC1DBBEF8}" type="pres">
      <dgm:prSet presAssocID="{143E4D8A-2D0B-4511-A4FC-46952E2B5018}" presName="hierChild1" presStyleCnt="0">
        <dgm:presLayoutVars>
          <dgm:orgChart val="1"/>
          <dgm:chPref val="1"/>
          <dgm:dir/>
          <dgm:animOne val="branch"/>
          <dgm:animLvl val="lvl"/>
          <dgm:resizeHandles/>
        </dgm:presLayoutVars>
      </dgm:prSet>
      <dgm:spPr/>
    </dgm:pt>
    <dgm:pt modelId="{67DF8555-E40D-46E9-934C-E359A97EFED4}" type="pres">
      <dgm:prSet presAssocID="{1B69C964-EC9C-4BF0-AB41-F3271952895A}" presName="hierRoot1" presStyleCnt="0">
        <dgm:presLayoutVars>
          <dgm:hierBranch val="init"/>
        </dgm:presLayoutVars>
      </dgm:prSet>
      <dgm:spPr/>
    </dgm:pt>
    <dgm:pt modelId="{8FC6F5FD-05BB-45A9-B20E-803427A94FB9}" type="pres">
      <dgm:prSet presAssocID="{1B69C964-EC9C-4BF0-AB41-F3271952895A}" presName="rootComposite1" presStyleCnt="0"/>
      <dgm:spPr/>
    </dgm:pt>
    <dgm:pt modelId="{2175A1FE-10A3-4166-B9D0-548A43425DEE}" type="pres">
      <dgm:prSet presAssocID="{1B69C964-EC9C-4BF0-AB41-F3271952895A}" presName="rootText1" presStyleLbl="node0" presStyleIdx="0" presStyleCnt="1" custScaleX="66911" custScaleY="33506">
        <dgm:presLayoutVars>
          <dgm:chPref val="3"/>
        </dgm:presLayoutVars>
      </dgm:prSet>
      <dgm:spPr/>
    </dgm:pt>
    <dgm:pt modelId="{18BF3A64-7144-432F-9255-4907D4CAE73C}" type="pres">
      <dgm:prSet presAssocID="{1B69C964-EC9C-4BF0-AB41-F3271952895A}" presName="rootConnector1" presStyleLbl="node1" presStyleIdx="0" presStyleCnt="0"/>
      <dgm:spPr/>
    </dgm:pt>
    <dgm:pt modelId="{51C4264B-1AC4-405F-93DE-9D4733513119}" type="pres">
      <dgm:prSet presAssocID="{1B69C964-EC9C-4BF0-AB41-F3271952895A}" presName="hierChild2" presStyleCnt="0"/>
      <dgm:spPr/>
    </dgm:pt>
    <dgm:pt modelId="{3D666AED-A53B-4F7F-81A7-1E5EB19A7A4E}" type="pres">
      <dgm:prSet presAssocID="{E4CF0124-17BC-4E8E-B325-5165753421BC}" presName="Name37" presStyleLbl="parChTrans1D2" presStyleIdx="0" presStyleCnt="1"/>
      <dgm:spPr/>
    </dgm:pt>
    <dgm:pt modelId="{30B5B16A-569C-4403-A75D-E02F3D90D8EC}" type="pres">
      <dgm:prSet presAssocID="{251196CB-C4BD-4E9C-9EC5-82CED0CAE580}" presName="hierRoot2" presStyleCnt="0">
        <dgm:presLayoutVars>
          <dgm:hierBranch val="init"/>
        </dgm:presLayoutVars>
      </dgm:prSet>
      <dgm:spPr/>
    </dgm:pt>
    <dgm:pt modelId="{41280E2E-DD7C-473A-ADFF-2FD718F3566D}" type="pres">
      <dgm:prSet presAssocID="{251196CB-C4BD-4E9C-9EC5-82CED0CAE580}" presName="rootComposite" presStyleCnt="0"/>
      <dgm:spPr/>
    </dgm:pt>
    <dgm:pt modelId="{57E04B5F-9798-4BE3-8252-F257A9D15565}" type="pres">
      <dgm:prSet presAssocID="{251196CB-C4BD-4E9C-9EC5-82CED0CAE580}" presName="rootText" presStyleLbl="node2" presStyleIdx="0" presStyleCnt="1" custScaleX="59924" custScaleY="33252" custLinFactNeighborX="-337" custLinFactNeighborY="-27902">
        <dgm:presLayoutVars>
          <dgm:chPref val="3"/>
        </dgm:presLayoutVars>
      </dgm:prSet>
      <dgm:spPr/>
    </dgm:pt>
    <dgm:pt modelId="{4A457264-54E8-4566-9674-DADD70E23389}" type="pres">
      <dgm:prSet presAssocID="{251196CB-C4BD-4E9C-9EC5-82CED0CAE580}" presName="rootConnector" presStyleLbl="node2" presStyleIdx="0" presStyleCnt="1"/>
      <dgm:spPr/>
    </dgm:pt>
    <dgm:pt modelId="{5CC38103-AADA-40C3-A281-57D22A9C8EFF}" type="pres">
      <dgm:prSet presAssocID="{251196CB-C4BD-4E9C-9EC5-82CED0CAE580}" presName="hierChild4" presStyleCnt="0"/>
      <dgm:spPr/>
    </dgm:pt>
    <dgm:pt modelId="{E89FAAB2-59D3-4EDD-BC49-298B13E2A122}" type="pres">
      <dgm:prSet presAssocID="{7D63D2DC-457E-4F1F-812B-48A9A21DFD87}" presName="Name37" presStyleLbl="parChTrans1D3" presStyleIdx="0" presStyleCnt="1"/>
      <dgm:spPr/>
    </dgm:pt>
    <dgm:pt modelId="{23A981D8-4E62-4A57-A6F3-5778618A85B6}" type="pres">
      <dgm:prSet presAssocID="{ABB6073E-7FDD-4825-B538-B0BEBC3025CA}" presName="hierRoot2" presStyleCnt="0">
        <dgm:presLayoutVars>
          <dgm:hierBranch val="init"/>
        </dgm:presLayoutVars>
      </dgm:prSet>
      <dgm:spPr/>
    </dgm:pt>
    <dgm:pt modelId="{69D1B5BC-9787-4210-852C-9EF16EAE9610}" type="pres">
      <dgm:prSet presAssocID="{ABB6073E-7FDD-4825-B538-B0BEBC3025CA}" presName="rootComposite" presStyleCnt="0"/>
      <dgm:spPr/>
    </dgm:pt>
    <dgm:pt modelId="{A09945D9-395E-4048-8B8F-1795A566BEB6}" type="pres">
      <dgm:prSet presAssocID="{ABB6073E-7FDD-4825-B538-B0BEBC3025CA}" presName="rootText" presStyleLbl="node3" presStyleIdx="0" presStyleCnt="1" custScaleX="45544" custScaleY="49848" custLinFactNeighborX="-3357" custLinFactNeighborY="-41482">
        <dgm:presLayoutVars>
          <dgm:chPref val="3"/>
        </dgm:presLayoutVars>
      </dgm:prSet>
      <dgm:spPr/>
    </dgm:pt>
    <dgm:pt modelId="{6AE16931-2168-4F70-8954-5257ADB8D80C}" type="pres">
      <dgm:prSet presAssocID="{ABB6073E-7FDD-4825-B538-B0BEBC3025CA}" presName="rootConnector" presStyleLbl="node3" presStyleIdx="0" presStyleCnt="1"/>
      <dgm:spPr/>
    </dgm:pt>
    <dgm:pt modelId="{8E2CEB0B-101D-40CD-B28D-A8EB42D27096}" type="pres">
      <dgm:prSet presAssocID="{ABB6073E-7FDD-4825-B538-B0BEBC3025CA}" presName="hierChild4" presStyleCnt="0"/>
      <dgm:spPr/>
    </dgm:pt>
    <dgm:pt modelId="{5321811D-6B33-42C3-9EC2-14257818E1D7}" type="pres">
      <dgm:prSet presAssocID="{ABB6073E-7FDD-4825-B538-B0BEBC3025CA}" presName="hierChild5" presStyleCnt="0"/>
      <dgm:spPr/>
    </dgm:pt>
    <dgm:pt modelId="{1836F1C4-EAF5-44E8-8DB9-B7E9CBC83540}" type="pres">
      <dgm:prSet presAssocID="{251196CB-C4BD-4E9C-9EC5-82CED0CAE580}" presName="hierChild5" presStyleCnt="0"/>
      <dgm:spPr/>
    </dgm:pt>
    <dgm:pt modelId="{83DA9120-78CA-4DCC-A23A-F27B1FE027E1}" type="pres">
      <dgm:prSet presAssocID="{1B69C964-EC9C-4BF0-AB41-F3271952895A}" presName="hierChild3" presStyleCnt="0"/>
      <dgm:spPr/>
    </dgm:pt>
  </dgm:ptLst>
  <dgm:cxnLst>
    <dgm:cxn modelId="{52B82009-3618-42E6-9BB6-77A5227F90FA}" type="presOf" srcId="{251196CB-C4BD-4E9C-9EC5-82CED0CAE580}" destId="{4A457264-54E8-4566-9674-DADD70E23389}" srcOrd="1" destOrd="0" presId="urn:microsoft.com/office/officeart/2005/8/layout/orgChart1"/>
    <dgm:cxn modelId="{A3D1BF38-5D73-44A8-9D36-F2135F75C922}" type="presOf" srcId="{ABB6073E-7FDD-4825-B538-B0BEBC3025CA}" destId="{6AE16931-2168-4F70-8954-5257ADB8D80C}" srcOrd="1" destOrd="0" presId="urn:microsoft.com/office/officeart/2005/8/layout/orgChart1"/>
    <dgm:cxn modelId="{5F3B913B-83FF-420E-AB7C-5F9F3FA3E84F}" type="presOf" srcId="{1B69C964-EC9C-4BF0-AB41-F3271952895A}" destId="{18BF3A64-7144-432F-9255-4907D4CAE73C}" srcOrd="1" destOrd="0" presId="urn:microsoft.com/office/officeart/2005/8/layout/orgChart1"/>
    <dgm:cxn modelId="{EB7C8C9D-785C-477F-918C-0EDDC38A3819}" srcId="{143E4D8A-2D0B-4511-A4FC-46952E2B5018}" destId="{1B69C964-EC9C-4BF0-AB41-F3271952895A}" srcOrd="0" destOrd="0" parTransId="{B32D2E17-1519-4EBD-9A6B-80C2B78F0F73}" sibTransId="{DFECA6C7-2302-494A-8B71-1EC5E0E41918}"/>
    <dgm:cxn modelId="{2C6E2B9E-4411-4D49-A2F9-A6CCD43159CB}" type="presOf" srcId="{E4CF0124-17BC-4E8E-B325-5165753421BC}" destId="{3D666AED-A53B-4F7F-81A7-1E5EB19A7A4E}" srcOrd="0" destOrd="0" presId="urn:microsoft.com/office/officeart/2005/8/layout/orgChart1"/>
    <dgm:cxn modelId="{98F758A4-40A2-4437-9BC5-D55D68C1D202}" type="presOf" srcId="{251196CB-C4BD-4E9C-9EC5-82CED0CAE580}" destId="{57E04B5F-9798-4BE3-8252-F257A9D15565}" srcOrd="0" destOrd="0" presId="urn:microsoft.com/office/officeart/2005/8/layout/orgChart1"/>
    <dgm:cxn modelId="{5D09A4BF-100C-4613-8E07-A3FAE393C672}" type="presOf" srcId="{7D63D2DC-457E-4F1F-812B-48A9A21DFD87}" destId="{E89FAAB2-59D3-4EDD-BC49-298B13E2A122}" srcOrd="0" destOrd="0" presId="urn:microsoft.com/office/officeart/2005/8/layout/orgChart1"/>
    <dgm:cxn modelId="{44FA80C0-DDAB-471C-9B49-CAFE0F7344DF}" type="presOf" srcId="{1B69C964-EC9C-4BF0-AB41-F3271952895A}" destId="{2175A1FE-10A3-4166-B9D0-548A43425DEE}" srcOrd="0" destOrd="0" presId="urn:microsoft.com/office/officeart/2005/8/layout/orgChart1"/>
    <dgm:cxn modelId="{36DF6DEC-1995-4E4B-B040-CF6393723353}" type="presOf" srcId="{143E4D8A-2D0B-4511-A4FC-46952E2B5018}" destId="{EFC810EC-EA60-41FE-8542-D34DC1DBBEF8}" srcOrd="0" destOrd="0" presId="urn:microsoft.com/office/officeart/2005/8/layout/orgChart1"/>
    <dgm:cxn modelId="{7BC26CF5-E279-4299-983A-BD9146373F3A}" srcId="{251196CB-C4BD-4E9C-9EC5-82CED0CAE580}" destId="{ABB6073E-7FDD-4825-B538-B0BEBC3025CA}" srcOrd="0" destOrd="0" parTransId="{7D63D2DC-457E-4F1F-812B-48A9A21DFD87}" sibTransId="{CF7B5606-DA9B-4203-8968-C14DF56A5D83}"/>
    <dgm:cxn modelId="{9DC526F7-3007-4832-A30E-7720F0C683AB}" srcId="{1B69C964-EC9C-4BF0-AB41-F3271952895A}" destId="{251196CB-C4BD-4E9C-9EC5-82CED0CAE580}" srcOrd="0" destOrd="0" parTransId="{E4CF0124-17BC-4E8E-B325-5165753421BC}" sibTransId="{33B32D0D-B99D-45C1-AE59-A3DEA00202CC}"/>
    <dgm:cxn modelId="{D4F927F9-06F7-462D-B028-9E4E697CE068}" type="presOf" srcId="{ABB6073E-7FDD-4825-B538-B0BEBC3025CA}" destId="{A09945D9-395E-4048-8B8F-1795A566BEB6}" srcOrd="0" destOrd="0" presId="urn:microsoft.com/office/officeart/2005/8/layout/orgChart1"/>
    <dgm:cxn modelId="{E8396E9B-4CBF-41A5-A07F-5D2871591B9B}" type="presParOf" srcId="{EFC810EC-EA60-41FE-8542-D34DC1DBBEF8}" destId="{67DF8555-E40D-46E9-934C-E359A97EFED4}" srcOrd="0" destOrd="0" presId="urn:microsoft.com/office/officeart/2005/8/layout/orgChart1"/>
    <dgm:cxn modelId="{5AC918F2-464B-4596-8545-B4CFD35E66E5}" type="presParOf" srcId="{67DF8555-E40D-46E9-934C-E359A97EFED4}" destId="{8FC6F5FD-05BB-45A9-B20E-803427A94FB9}" srcOrd="0" destOrd="0" presId="urn:microsoft.com/office/officeart/2005/8/layout/orgChart1"/>
    <dgm:cxn modelId="{4D490987-FE65-4596-AE3C-4BCFDFF5CEB4}" type="presParOf" srcId="{8FC6F5FD-05BB-45A9-B20E-803427A94FB9}" destId="{2175A1FE-10A3-4166-B9D0-548A43425DEE}" srcOrd="0" destOrd="0" presId="urn:microsoft.com/office/officeart/2005/8/layout/orgChart1"/>
    <dgm:cxn modelId="{FE181E8E-2502-4B4A-AD73-9AD9B8A3FC70}" type="presParOf" srcId="{8FC6F5FD-05BB-45A9-B20E-803427A94FB9}" destId="{18BF3A64-7144-432F-9255-4907D4CAE73C}" srcOrd="1" destOrd="0" presId="urn:microsoft.com/office/officeart/2005/8/layout/orgChart1"/>
    <dgm:cxn modelId="{5CF6E72E-4D82-4B67-909D-90C3DA3EFDAB}" type="presParOf" srcId="{67DF8555-E40D-46E9-934C-E359A97EFED4}" destId="{51C4264B-1AC4-405F-93DE-9D4733513119}" srcOrd="1" destOrd="0" presId="urn:microsoft.com/office/officeart/2005/8/layout/orgChart1"/>
    <dgm:cxn modelId="{2ABE4D3E-46AE-4704-8BD0-942C4BC5D100}" type="presParOf" srcId="{51C4264B-1AC4-405F-93DE-9D4733513119}" destId="{3D666AED-A53B-4F7F-81A7-1E5EB19A7A4E}" srcOrd="0" destOrd="0" presId="urn:microsoft.com/office/officeart/2005/8/layout/orgChart1"/>
    <dgm:cxn modelId="{744A0F42-63CD-4F3B-BB59-CD4EC94DBD71}" type="presParOf" srcId="{51C4264B-1AC4-405F-93DE-9D4733513119}" destId="{30B5B16A-569C-4403-A75D-E02F3D90D8EC}" srcOrd="1" destOrd="0" presId="urn:microsoft.com/office/officeart/2005/8/layout/orgChart1"/>
    <dgm:cxn modelId="{FF9F1C1D-C915-45A0-92AC-AD683117C2DC}" type="presParOf" srcId="{30B5B16A-569C-4403-A75D-E02F3D90D8EC}" destId="{41280E2E-DD7C-473A-ADFF-2FD718F3566D}" srcOrd="0" destOrd="0" presId="urn:microsoft.com/office/officeart/2005/8/layout/orgChart1"/>
    <dgm:cxn modelId="{76005B33-85F4-4BD4-94B7-51F1D50954A0}" type="presParOf" srcId="{41280E2E-DD7C-473A-ADFF-2FD718F3566D}" destId="{57E04B5F-9798-4BE3-8252-F257A9D15565}" srcOrd="0" destOrd="0" presId="urn:microsoft.com/office/officeart/2005/8/layout/orgChart1"/>
    <dgm:cxn modelId="{60B221C1-B405-4329-814F-E3F5885B1E36}" type="presParOf" srcId="{41280E2E-DD7C-473A-ADFF-2FD718F3566D}" destId="{4A457264-54E8-4566-9674-DADD70E23389}" srcOrd="1" destOrd="0" presId="urn:microsoft.com/office/officeart/2005/8/layout/orgChart1"/>
    <dgm:cxn modelId="{B8FAA712-48D5-4BAF-8EAD-821D169D6523}" type="presParOf" srcId="{30B5B16A-569C-4403-A75D-E02F3D90D8EC}" destId="{5CC38103-AADA-40C3-A281-57D22A9C8EFF}" srcOrd="1" destOrd="0" presId="urn:microsoft.com/office/officeart/2005/8/layout/orgChart1"/>
    <dgm:cxn modelId="{1DDC7B52-40FF-4133-933C-9345BA5CD237}" type="presParOf" srcId="{5CC38103-AADA-40C3-A281-57D22A9C8EFF}" destId="{E89FAAB2-59D3-4EDD-BC49-298B13E2A122}" srcOrd="0" destOrd="0" presId="urn:microsoft.com/office/officeart/2005/8/layout/orgChart1"/>
    <dgm:cxn modelId="{64D942A6-56AA-48D8-84F8-6B7FE1BAFDF7}" type="presParOf" srcId="{5CC38103-AADA-40C3-A281-57D22A9C8EFF}" destId="{23A981D8-4E62-4A57-A6F3-5778618A85B6}" srcOrd="1" destOrd="0" presId="urn:microsoft.com/office/officeart/2005/8/layout/orgChart1"/>
    <dgm:cxn modelId="{6999B90D-8B42-4551-8C63-7FB14569C3C6}" type="presParOf" srcId="{23A981D8-4E62-4A57-A6F3-5778618A85B6}" destId="{69D1B5BC-9787-4210-852C-9EF16EAE9610}" srcOrd="0" destOrd="0" presId="urn:microsoft.com/office/officeart/2005/8/layout/orgChart1"/>
    <dgm:cxn modelId="{A7D49FFC-1B48-45B5-AF93-13CADBE92DA6}" type="presParOf" srcId="{69D1B5BC-9787-4210-852C-9EF16EAE9610}" destId="{A09945D9-395E-4048-8B8F-1795A566BEB6}" srcOrd="0" destOrd="0" presId="urn:microsoft.com/office/officeart/2005/8/layout/orgChart1"/>
    <dgm:cxn modelId="{A1B13862-C73A-484D-865B-6EB7159081F0}" type="presParOf" srcId="{69D1B5BC-9787-4210-852C-9EF16EAE9610}" destId="{6AE16931-2168-4F70-8954-5257ADB8D80C}" srcOrd="1" destOrd="0" presId="urn:microsoft.com/office/officeart/2005/8/layout/orgChart1"/>
    <dgm:cxn modelId="{EB0081CD-9760-40C4-B1A2-8BD8F55714C8}" type="presParOf" srcId="{23A981D8-4E62-4A57-A6F3-5778618A85B6}" destId="{8E2CEB0B-101D-40CD-B28D-A8EB42D27096}" srcOrd="1" destOrd="0" presId="urn:microsoft.com/office/officeart/2005/8/layout/orgChart1"/>
    <dgm:cxn modelId="{F0BF9D24-84E8-4196-8B87-86808D57A025}" type="presParOf" srcId="{23A981D8-4E62-4A57-A6F3-5778618A85B6}" destId="{5321811D-6B33-42C3-9EC2-14257818E1D7}" srcOrd="2" destOrd="0" presId="urn:microsoft.com/office/officeart/2005/8/layout/orgChart1"/>
    <dgm:cxn modelId="{01538ACB-9C36-42DA-8F9A-CBA3E950B1B1}" type="presParOf" srcId="{30B5B16A-569C-4403-A75D-E02F3D90D8EC}" destId="{1836F1C4-EAF5-44E8-8DB9-B7E9CBC83540}" srcOrd="2" destOrd="0" presId="urn:microsoft.com/office/officeart/2005/8/layout/orgChart1"/>
    <dgm:cxn modelId="{4B589601-DE74-4B39-896B-9DE23815A9E3}" type="presParOf" srcId="{67DF8555-E40D-46E9-934C-E359A97EFED4}" destId="{83DA9120-78CA-4DCC-A23A-F27B1FE027E1}"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FAAB2-59D3-4EDD-BC49-298B13E2A122}">
      <dsp:nvSpPr>
        <dsp:cNvPr id="0" name=""/>
        <dsp:cNvSpPr/>
      </dsp:nvSpPr>
      <dsp:spPr>
        <a:xfrm>
          <a:off x="1968330" y="1290224"/>
          <a:ext cx="190272" cy="850276"/>
        </a:xfrm>
        <a:custGeom>
          <a:avLst/>
          <a:gdLst/>
          <a:ahLst/>
          <a:cxnLst/>
          <a:rect l="0" t="0" r="0" b="0"/>
          <a:pathLst>
            <a:path>
              <a:moveTo>
                <a:pt x="0" y="0"/>
              </a:moveTo>
              <a:lnTo>
                <a:pt x="0" y="850276"/>
              </a:lnTo>
              <a:lnTo>
                <a:pt x="190272" y="8502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666AED-A53B-4F7F-81A7-1E5EB19A7A4E}">
      <dsp:nvSpPr>
        <dsp:cNvPr id="0" name=""/>
        <dsp:cNvSpPr/>
      </dsp:nvSpPr>
      <dsp:spPr>
        <a:xfrm>
          <a:off x="2686736" y="535489"/>
          <a:ext cx="91440" cy="224714"/>
        </a:xfrm>
        <a:custGeom>
          <a:avLst/>
          <a:gdLst/>
          <a:ahLst/>
          <a:cxnLst/>
          <a:rect l="0" t="0" r="0" b="0"/>
          <a:pathLst>
            <a:path>
              <a:moveTo>
                <a:pt x="56463" y="0"/>
              </a:moveTo>
              <a:lnTo>
                <a:pt x="45720" y="0"/>
              </a:lnTo>
              <a:lnTo>
                <a:pt x="45720" y="2247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75A1FE-10A3-4166-B9D0-548A43425DEE}">
      <dsp:nvSpPr>
        <dsp:cNvPr id="0" name=""/>
        <dsp:cNvSpPr/>
      </dsp:nvSpPr>
      <dsp:spPr>
        <a:xfrm>
          <a:off x="1676672" y="1421"/>
          <a:ext cx="2133054" cy="5340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Dr Jon Murden (CEO)</a:t>
          </a:r>
        </a:p>
      </dsp:txBody>
      <dsp:txXfrm>
        <a:off x="1676672" y="1421"/>
        <a:ext cx="2133054" cy="534068"/>
      </dsp:txXfrm>
    </dsp:sp>
    <dsp:sp modelId="{57E04B5F-9798-4BE3-8252-F257A9D15565}">
      <dsp:nvSpPr>
        <dsp:cNvPr id="0" name=""/>
        <dsp:cNvSpPr/>
      </dsp:nvSpPr>
      <dsp:spPr>
        <a:xfrm>
          <a:off x="1777298" y="760204"/>
          <a:ext cx="1910316" cy="5300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Nellie Rogers</a:t>
          </a:r>
        </a:p>
        <a:p>
          <a:pPr marL="0" lvl="0" indent="0" algn="ctr" defTabSz="533400">
            <a:lnSpc>
              <a:spcPct val="90000"/>
            </a:lnSpc>
            <a:spcBef>
              <a:spcPct val="0"/>
            </a:spcBef>
            <a:spcAft>
              <a:spcPct val="35000"/>
            </a:spcAft>
            <a:buNone/>
          </a:pPr>
          <a:r>
            <a:rPr lang="en-GB" sz="1200" kern="1200"/>
            <a:t>(Head of Development)</a:t>
          </a:r>
        </a:p>
      </dsp:txBody>
      <dsp:txXfrm>
        <a:off x="1777298" y="760204"/>
        <a:ext cx="1910316" cy="530019"/>
      </dsp:txXfrm>
    </dsp:sp>
    <dsp:sp modelId="{A09945D9-395E-4048-8B8F-1795A566BEB6}">
      <dsp:nvSpPr>
        <dsp:cNvPr id="0" name=""/>
        <dsp:cNvSpPr/>
      </dsp:nvSpPr>
      <dsp:spPr>
        <a:xfrm>
          <a:off x="2158603" y="1743225"/>
          <a:ext cx="1451896" cy="7945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Philanthropy Manager</a:t>
          </a:r>
        </a:p>
      </dsp:txBody>
      <dsp:txXfrm>
        <a:off x="2158603" y="1743225"/>
        <a:ext cx="1451896" cy="7945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55A0A6D39AB4B34A0330BA08927D5DF"/>
        <w:category>
          <w:name w:val="General"/>
          <w:gallery w:val="placeholder"/>
        </w:category>
        <w:types>
          <w:type w:val="bbPlcHdr"/>
        </w:types>
        <w:behaviors>
          <w:behavior w:val="content"/>
        </w:behaviors>
        <w:guid w:val="{0E2FB10D-9FC1-4FA1-A584-945906AF1429}"/>
      </w:docPartPr>
      <w:docPartBody>
        <w:p w:rsidR="00096D1F" w:rsidRDefault="00096D1F">
          <w:pPr>
            <w:pStyle w:val="A55A0A6D39AB4B34A0330BA08927D5DF"/>
          </w:pPr>
          <w:r>
            <w:rPr>
              <w:rStyle w:val="PlaceholderText"/>
            </w:rPr>
            <w:t>Insert job title here</w:t>
          </w:r>
        </w:p>
      </w:docPartBody>
    </w:docPart>
    <w:docPart>
      <w:docPartPr>
        <w:name w:val="19120960FAB440B7827EFD16A0BFD457"/>
        <w:category>
          <w:name w:val="General"/>
          <w:gallery w:val="placeholder"/>
        </w:category>
        <w:types>
          <w:type w:val="bbPlcHdr"/>
        </w:types>
        <w:behaviors>
          <w:behavior w:val="content"/>
        </w:behaviors>
        <w:guid w:val="{6A93E3FE-4438-4C40-8014-FCB0F79ED53A}"/>
      </w:docPartPr>
      <w:docPartBody>
        <w:p w:rsidR="00096D1F" w:rsidRDefault="00096D1F">
          <w:pPr>
            <w:pStyle w:val="19120960FAB440B7827EFD16A0BFD457"/>
          </w:pPr>
          <w:r w:rsidRPr="00136016">
            <w:rPr>
              <w:color w:val="808080" w:themeColor="background1" w:themeShade="80"/>
            </w:rPr>
            <w:t>Please select the business entity</w:t>
          </w:r>
        </w:p>
      </w:docPartBody>
    </w:docPart>
    <w:docPart>
      <w:docPartPr>
        <w:name w:val="887D7C649F9F435C939B23AEF85B2A0C"/>
        <w:category>
          <w:name w:val="General"/>
          <w:gallery w:val="placeholder"/>
        </w:category>
        <w:types>
          <w:type w:val="bbPlcHdr"/>
        </w:types>
        <w:behaviors>
          <w:behavior w:val="content"/>
        </w:behaviors>
        <w:guid w:val="{0BB025BA-DDA9-499C-B4CA-CCA5C224C2A6}"/>
      </w:docPartPr>
      <w:docPartBody>
        <w:p w:rsidR="00096D1F" w:rsidRDefault="00096D1F">
          <w:pPr>
            <w:pStyle w:val="887D7C649F9F435C939B23AEF85B2A0C"/>
          </w:pPr>
          <w:r w:rsidRPr="00B47B3D">
            <w:rPr>
              <w:lang w:bidi="en-GB"/>
            </w:rPr>
            <w:t>Position type</w:t>
          </w:r>
        </w:p>
      </w:docPartBody>
    </w:docPart>
    <w:docPart>
      <w:docPartPr>
        <w:name w:val="D68C6AB6C54845D0A07CA89C235E8F9D"/>
        <w:category>
          <w:name w:val="General"/>
          <w:gallery w:val="placeholder"/>
        </w:category>
        <w:types>
          <w:type w:val="bbPlcHdr"/>
        </w:types>
        <w:behaviors>
          <w:behavior w:val="content"/>
        </w:behaviors>
        <w:guid w:val="{9A6466FF-3EC7-41E6-8332-E430E5339D2D}"/>
      </w:docPartPr>
      <w:docPartBody>
        <w:p w:rsidR="00096D1F" w:rsidRDefault="00096D1F">
          <w:pPr>
            <w:pStyle w:val="D68C6AB6C54845D0A07CA89C235E8F9D"/>
          </w:pPr>
          <w:r w:rsidRPr="003D3A24">
            <w:rPr>
              <w:color w:val="808080" w:themeColor="background1" w:themeShade="80"/>
            </w:rPr>
            <w:t>Select Working Hours</w:t>
          </w:r>
        </w:p>
      </w:docPartBody>
    </w:docPart>
    <w:docPart>
      <w:docPartPr>
        <w:name w:val="9E22D51E5CB84164B4319A25FC18D573"/>
        <w:category>
          <w:name w:val="General"/>
          <w:gallery w:val="placeholder"/>
        </w:category>
        <w:types>
          <w:type w:val="bbPlcHdr"/>
        </w:types>
        <w:behaviors>
          <w:behavior w:val="content"/>
        </w:behaviors>
        <w:guid w:val="{E9E65636-A6C0-445B-88FD-DCAADE2A1CF3}"/>
      </w:docPartPr>
      <w:docPartBody>
        <w:p w:rsidR="00096D1F" w:rsidRDefault="00096D1F">
          <w:pPr>
            <w:pStyle w:val="9E22D51E5CB84164B4319A25FC18D573"/>
          </w:pPr>
          <w:r>
            <w:rPr>
              <w:rStyle w:val="PlaceholderText"/>
            </w:rPr>
            <w:t>Insert no. hours per week</w:t>
          </w:r>
        </w:p>
      </w:docPartBody>
    </w:docPart>
    <w:docPart>
      <w:docPartPr>
        <w:name w:val="9604A3FAB62649D19ED4AE0D6D7B5039"/>
        <w:category>
          <w:name w:val="General"/>
          <w:gallery w:val="placeholder"/>
        </w:category>
        <w:types>
          <w:type w:val="bbPlcHdr"/>
        </w:types>
        <w:behaviors>
          <w:behavior w:val="content"/>
        </w:behaviors>
        <w:guid w:val="{048245B9-1D25-42DE-9910-2199EAB3E54F}"/>
      </w:docPartPr>
      <w:docPartBody>
        <w:p w:rsidR="00096D1F" w:rsidRDefault="00096D1F">
          <w:pPr>
            <w:pStyle w:val="9604A3FAB62649D19ED4AE0D6D7B5039"/>
          </w:pPr>
          <w:r w:rsidRPr="003D3A24">
            <w:rPr>
              <w:color w:val="808080" w:themeColor="background1" w:themeShade="80"/>
            </w:rPr>
            <w:t xml:space="preserve">Select </w:t>
          </w:r>
          <w:r>
            <w:rPr>
              <w:color w:val="808080" w:themeColor="background1" w:themeShade="80"/>
            </w:rPr>
            <w:t>Contract Type</w:t>
          </w:r>
        </w:p>
      </w:docPartBody>
    </w:docPart>
    <w:docPart>
      <w:docPartPr>
        <w:name w:val="1EB6E45953EE4374A79A357CE9C20BD2"/>
        <w:category>
          <w:name w:val="General"/>
          <w:gallery w:val="placeholder"/>
        </w:category>
        <w:types>
          <w:type w:val="bbPlcHdr"/>
        </w:types>
        <w:behaviors>
          <w:behavior w:val="content"/>
        </w:behaviors>
        <w:guid w:val="{D6B49B69-E5D1-4F3F-8303-A3A9BE196756}"/>
      </w:docPartPr>
      <w:docPartBody>
        <w:p w:rsidR="00096D1F" w:rsidRDefault="00096D1F">
          <w:pPr>
            <w:pStyle w:val="1EB6E45953EE4374A79A357CE9C20BD2"/>
          </w:pPr>
          <w:r>
            <w:rPr>
              <w:rStyle w:val="PlaceholderText"/>
            </w:rPr>
            <w:t>Insert additional position information here (if any)</w:t>
          </w:r>
        </w:p>
      </w:docPartBody>
    </w:docPart>
    <w:docPart>
      <w:docPartPr>
        <w:name w:val="6E44C81E70204A158B9C0E946B976348"/>
        <w:category>
          <w:name w:val="General"/>
          <w:gallery w:val="placeholder"/>
        </w:category>
        <w:types>
          <w:type w:val="bbPlcHdr"/>
        </w:types>
        <w:behaviors>
          <w:behavior w:val="content"/>
        </w:behaviors>
        <w:guid w:val="{A210213A-EACB-4F2E-AB24-4E144F278552}"/>
      </w:docPartPr>
      <w:docPartBody>
        <w:p w:rsidR="00096D1F" w:rsidRDefault="00096D1F">
          <w:pPr>
            <w:pStyle w:val="6E44C81E70204A158B9C0E946B976348"/>
          </w:pPr>
          <w:r w:rsidRPr="00B47B3D">
            <w:rPr>
              <w:lang w:bidi="en-GB"/>
            </w:rPr>
            <w:t>Job title</w:t>
          </w:r>
        </w:p>
      </w:docPartBody>
    </w:docPart>
    <w:docPart>
      <w:docPartPr>
        <w:name w:val="794AFC951161431C9615796242032D7E"/>
        <w:category>
          <w:name w:val="General"/>
          <w:gallery w:val="placeholder"/>
        </w:category>
        <w:types>
          <w:type w:val="bbPlcHdr"/>
        </w:types>
        <w:behaviors>
          <w:behavior w:val="content"/>
        </w:behaviors>
        <w:guid w:val="{2693EF91-EA16-4A1A-BFEF-58D5863BC3F1}"/>
      </w:docPartPr>
      <w:docPartBody>
        <w:p w:rsidR="00096D1F" w:rsidRDefault="00096D1F">
          <w:pPr>
            <w:pStyle w:val="794AFC951161431C9615796242032D7E"/>
          </w:pPr>
          <w:r>
            <w:rPr>
              <w:rStyle w:val="PlaceholderText"/>
            </w:rPr>
            <w:t>Insert job title here</w:t>
          </w:r>
        </w:p>
      </w:docPartBody>
    </w:docPart>
    <w:docPart>
      <w:docPartPr>
        <w:name w:val="F6FC8C7340044E0B93F406B2ED97DAC7"/>
        <w:category>
          <w:name w:val="General"/>
          <w:gallery w:val="placeholder"/>
        </w:category>
        <w:types>
          <w:type w:val="bbPlcHdr"/>
        </w:types>
        <w:behaviors>
          <w:behavior w:val="content"/>
        </w:behaviors>
        <w:guid w:val="{0DBA98C5-00BA-4982-8B46-6B399CD90E9E}"/>
      </w:docPartPr>
      <w:docPartBody>
        <w:p w:rsidR="00096D1F" w:rsidRDefault="00096D1F">
          <w:pPr>
            <w:pStyle w:val="F6FC8C7340044E0B93F406B2ED97DAC7"/>
          </w:pPr>
          <w:r>
            <w:rPr>
              <w:rStyle w:val="PlaceholderText"/>
            </w:rPr>
            <w:t>Insert department here</w:t>
          </w:r>
        </w:p>
      </w:docPartBody>
    </w:docPart>
    <w:docPart>
      <w:docPartPr>
        <w:name w:val="B13ADF2B37EB47D4ACA560A92008CBC8"/>
        <w:category>
          <w:name w:val="General"/>
          <w:gallery w:val="placeholder"/>
        </w:category>
        <w:types>
          <w:type w:val="bbPlcHdr"/>
        </w:types>
        <w:behaviors>
          <w:behavior w:val="content"/>
        </w:behaviors>
        <w:guid w:val="{FF854B85-7A58-4F5A-8E69-1260A0C696F9}"/>
      </w:docPartPr>
      <w:docPartBody>
        <w:p w:rsidR="00096D1F" w:rsidRDefault="00096D1F">
          <w:pPr>
            <w:pStyle w:val="B13ADF2B37EB47D4ACA560A92008CBC8"/>
          </w:pPr>
          <w:r w:rsidRPr="00B47B3D">
            <w:rPr>
              <w:lang w:bidi="en-GB"/>
            </w:rPr>
            <w:t>Location</w:t>
          </w:r>
        </w:p>
      </w:docPartBody>
    </w:docPart>
    <w:docPart>
      <w:docPartPr>
        <w:name w:val="39A0C8E032974AC184C7CF8B5BBA0E5E"/>
        <w:category>
          <w:name w:val="General"/>
          <w:gallery w:val="placeholder"/>
        </w:category>
        <w:types>
          <w:type w:val="bbPlcHdr"/>
        </w:types>
        <w:behaviors>
          <w:behavior w:val="content"/>
        </w:behaviors>
        <w:guid w:val="{16612468-A1FF-403C-9084-0380786075B1}"/>
      </w:docPartPr>
      <w:docPartBody>
        <w:p w:rsidR="00096D1F" w:rsidRDefault="00096D1F">
          <w:pPr>
            <w:pStyle w:val="39A0C8E032974AC184C7CF8B5BBA0E5E"/>
          </w:pPr>
          <w:r>
            <w:rPr>
              <w:rStyle w:val="PlaceholderText"/>
            </w:rPr>
            <w:t>Insert primary job location here</w:t>
          </w:r>
        </w:p>
      </w:docPartBody>
    </w:docPart>
    <w:docPart>
      <w:docPartPr>
        <w:name w:val="CF8138FA11314E719AA8A52F4D8977D3"/>
        <w:category>
          <w:name w:val="General"/>
          <w:gallery w:val="placeholder"/>
        </w:category>
        <w:types>
          <w:type w:val="bbPlcHdr"/>
        </w:types>
        <w:behaviors>
          <w:behavior w:val="content"/>
        </w:behaviors>
        <w:guid w:val="{F85EA3AB-DAD6-4EC1-8FC5-3161493BEF04}"/>
      </w:docPartPr>
      <w:docPartBody>
        <w:p w:rsidR="00096D1F" w:rsidRDefault="00096D1F">
          <w:pPr>
            <w:pStyle w:val="CF8138FA11314E719AA8A52F4D8977D3"/>
          </w:pPr>
          <w:r>
            <w:rPr>
              <w:rStyle w:val="PlaceholderText"/>
            </w:rPr>
            <w:t>Insert from £</w:t>
          </w:r>
        </w:p>
      </w:docPartBody>
    </w:docPart>
    <w:docPart>
      <w:docPartPr>
        <w:name w:val="EDA439197E5A4FBE992642BFE5DB1A08"/>
        <w:category>
          <w:name w:val="General"/>
          <w:gallery w:val="placeholder"/>
        </w:category>
        <w:types>
          <w:type w:val="bbPlcHdr"/>
        </w:types>
        <w:behaviors>
          <w:behavior w:val="content"/>
        </w:behaviors>
        <w:guid w:val="{2E1F983D-6C26-42D6-AFC0-BDB3BCA107B3}"/>
      </w:docPartPr>
      <w:docPartBody>
        <w:p w:rsidR="00096D1F" w:rsidRDefault="00096D1F">
          <w:pPr>
            <w:pStyle w:val="EDA439197E5A4FBE992642BFE5DB1A08"/>
          </w:pPr>
          <w:r>
            <w:t>Insert to</w:t>
          </w:r>
        </w:p>
      </w:docPartBody>
    </w:docPart>
    <w:docPart>
      <w:docPartPr>
        <w:name w:val="4434ADECF9D2441FBF9537E69F4079E0"/>
        <w:category>
          <w:name w:val="General"/>
          <w:gallery w:val="placeholder"/>
        </w:category>
        <w:types>
          <w:type w:val="bbPlcHdr"/>
        </w:types>
        <w:behaviors>
          <w:behavior w:val="content"/>
        </w:behaviors>
        <w:guid w:val="{3D034E49-3E4F-4982-B172-B530C090865C}"/>
      </w:docPartPr>
      <w:docPartBody>
        <w:p w:rsidR="00096D1F" w:rsidRDefault="00096D1F">
          <w:pPr>
            <w:pStyle w:val="4434ADECF9D2441FBF9537E69F4079E0"/>
          </w:pPr>
          <w:r>
            <w:rPr>
              <w:rStyle w:val="PlaceholderText"/>
            </w:rPr>
            <w:t>Insert to £</w:t>
          </w:r>
        </w:p>
      </w:docPartBody>
    </w:docPart>
    <w:docPart>
      <w:docPartPr>
        <w:name w:val="486CA3E8E59147B89D60A7BC239A4571"/>
        <w:category>
          <w:name w:val="General"/>
          <w:gallery w:val="placeholder"/>
        </w:category>
        <w:types>
          <w:type w:val="bbPlcHdr"/>
        </w:types>
        <w:behaviors>
          <w:behavior w:val="content"/>
        </w:behaviors>
        <w:guid w:val="{587C6982-D26E-4A5A-BFD6-8BE225A072CA}"/>
      </w:docPartPr>
      <w:docPartBody>
        <w:p w:rsidR="00096D1F" w:rsidRDefault="00096D1F">
          <w:pPr>
            <w:pStyle w:val="486CA3E8E59147B89D60A7BC239A4571"/>
          </w:pPr>
          <w:r w:rsidRPr="003D3A24">
            <w:rPr>
              <w:color w:val="808080" w:themeColor="background1" w:themeShade="80"/>
            </w:rPr>
            <w:t xml:space="preserve">Select </w:t>
          </w:r>
          <w:r>
            <w:rPr>
              <w:color w:val="808080" w:themeColor="background1" w:themeShade="80"/>
            </w:rPr>
            <w:t>FTE / Hourly</w:t>
          </w:r>
        </w:p>
      </w:docPartBody>
    </w:docPart>
    <w:docPart>
      <w:docPartPr>
        <w:name w:val="406A84AE6ECD403C92144B6F596C4B06"/>
        <w:category>
          <w:name w:val="General"/>
          <w:gallery w:val="placeholder"/>
        </w:category>
        <w:types>
          <w:type w:val="bbPlcHdr"/>
        </w:types>
        <w:behaviors>
          <w:behavior w:val="content"/>
        </w:behaviors>
        <w:guid w:val="{F408BA5A-7416-4548-BE6A-63BD5839D107}"/>
      </w:docPartPr>
      <w:docPartBody>
        <w:p w:rsidR="00096D1F" w:rsidRDefault="00096D1F">
          <w:pPr>
            <w:pStyle w:val="406A84AE6ECD403C92144B6F596C4B06"/>
          </w:pPr>
          <w:r>
            <w:rPr>
              <w:color w:val="808080" w:themeColor="background1" w:themeShade="80"/>
            </w:rPr>
            <w:t>Study package included?</w:t>
          </w:r>
        </w:p>
      </w:docPartBody>
    </w:docPart>
    <w:docPart>
      <w:docPartPr>
        <w:name w:val="455ED95DBF8E4707ABDB954A709BB433"/>
        <w:category>
          <w:name w:val="General"/>
          <w:gallery w:val="placeholder"/>
        </w:category>
        <w:types>
          <w:type w:val="bbPlcHdr"/>
        </w:types>
        <w:behaviors>
          <w:behavior w:val="content"/>
        </w:behaviors>
        <w:guid w:val="{A93C5770-DEB9-47C6-9F7D-FDB01E3206AC}"/>
      </w:docPartPr>
      <w:docPartBody>
        <w:p w:rsidR="00096D1F" w:rsidRDefault="00096D1F">
          <w:pPr>
            <w:pStyle w:val="455ED95DBF8E4707ABDB954A709BB433"/>
          </w:pPr>
          <w:r>
            <w:rPr>
              <w:color w:val="808080" w:themeColor="background1" w:themeShade="80"/>
            </w:rPr>
            <w:t>Driving licence required?</w:t>
          </w:r>
        </w:p>
      </w:docPartBody>
    </w:docPart>
    <w:docPart>
      <w:docPartPr>
        <w:name w:val="707ED540CF3C4C0581FB90E93BFD51BA"/>
        <w:category>
          <w:name w:val="General"/>
          <w:gallery w:val="placeholder"/>
        </w:category>
        <w:types>
          <w:type w:val="bbPlcHdr"/>
        </w:types>
        <w:behaviors>
          <w:behavior w:val="content"/>
        </w:behaviors>
        <w:guid w:val="{047977DC-E809-4792-8673-75BC1A71A940}"/>
      </w:docPartPr>
      <w:docPartBody>
        <w:p w:rsidR="00096D1F" w:rsidRDefault="00096D1F">
          <w:pPr>
            <w:pStyle w:val="707ED540CF3C4C0581FB90E93BFD51BA"/>
          </w:pPr>
          <w:r>
            <w:rPr>
              <w:color w:val="808080" w:themeColor="background1" w:themeShade="80"/>
            </w:rPr>
            <w:t>Select either ‘Yes’ or ‘No’</w:t>
          </w:r>
        </w:p>
      </w:docPartBody>
    </w:docPart>
    <w:docPart>
      <w:docPartPr>
        <w:name w:val="FA27F1C8653E4AAD83B7743908B3CF4E"/>
        <w:category>
          <w:name w:val="General"/>
          <w:gallery w:val="placeholder"/>
        </w:category>
        <w:types>
          <w:type w:val="bbPlcHdr"/>
        </w:types>
        <w:behaviors>
          <w:behavior w:val="content"/>
        </w:behaviors>
        <w:guid w:val="{934DF513-43E1-4C52-9E74-1841F94B271E}"/>
      </w:docPartPr>
      <w:docPartBody>
        <w:p w:rsidR="00096D1F" w:rsidRDefault="00096D1F">
          <w:pPr>
            <w:pStyle w:val="FA27F1C8653E4AAD83B7743908B3CF4E"/>
          </w:pPr>
          <w:r w:rsidRPr="00B47B3D">
            <w:rPr>
              <w:lang w:bidi="en-GB"/>
            </w:rPr>
            <w:t>Travel required</w:t>
          </w:r>
        </w:p>
      </w:docPartBody>
    </w:docPart>
    <w:docPart>
      <w:docPartPr>
        <w:name w:val="30D6DCAD91B74AE4BF1708CEEA7DD4BE"/>
        <w:category>
          <w:name w:val="General"/>
          <w:gallery w:val="placeholder"/>
        </w:category>
        <w:types>
          <w:type w:val="bbPlcHdr"/>
        </w:types>
        <w:behaviors>
          <w:behavior w:val="content"/>
        </w:behaviors>
        <w:guid w:val="{20123DB3-5870-42CE-A9E7-FA9BEFA9F796}"/>
      </w:docPartPr>
      <w:docPartBody>
        <w:p w:rsidR="00096D1F" w:rsidRDefault="00096D1F">
          <w:pPr>
            <w:pStyle w:val="30D6DCAD91B74AE4BF1708CEEA7DD4BE"/>
          </w:pPr>
          <w:r>
            <w:rPr>
              <w:color w:val="808080" w:themeColor="background1" w:themeShade="80"/>
            </w:rPr>
            <w:t>Travel required?</w:t>
          </w:r>
        </w:p>
      </w:docPartBody>
    </w:docPart>
    <w:docPart>
      <w:docPartPr>
        <w:name w:val="98BA41C31FFA4C27B336E80EFF2BB5A8"/>
        <w:category>
          <w:name w:val="General"/>
          <w:gallery w:val="placeholder"/>
        </w:category>
        <w:types>
          <w:type w:val="bbPlcHdr"/>
        </w:types>
        <w:behaviors>
          <w:behavior w:val="content"/>
        </w:behaviors>
        <w:guid w:val="{FB703F49-C200-4D36-9B3F-CED6A9B595F5}"/>
      </w:docPartPr>
      <w:docPartBody>
        <w:p w:rsidR="00096D1F" w:rsidRDefault="00096D1F">
          <w:pPr>
            <w:pStyle w:val="98BA41C31FFA4C27B336E80EFF2BB5A8"/>
          </w:pPr>
          <w:r>
            <w:rPr>
              <w:rStyle w:val="PlaceholderText"/>
            </w:rPr>
            <w:t>Insert additional hybrid working information here</w:t>
          </w:r>
        </w:p>
      </w:docPartBody>
    </w:docPart>
    <w:docPart>
      <w:docPartPr>
        <w:name w:val="875F5A4752BF466480763BAE534C9F58"/>
        <w:category>
          <w:name w:val="General"/>
          <w:gallery w:val="placeholder"/>
        </w:category>
        <w:types>
          <w:type w:val="bbPlcHdr"/>
        </w:types>
        <w:behaviors>
          <w:behavior w:val="content"/>
        </w:behaviors>
        <w:guid w:val="{4ED3D5AF-6CCA-42AE-9E2F-D4BE944410D4}"/>
      </w:docPartPr>
      <w:docPartBody>
        <w:p w:rsidR="00096D1F" w:rsidRDefault="00096D1F">
          <w:pPr>
            <w:pStyle w:val="875F5A4752BF466480763BAE534C9F58"/>
          </w:pPr>
          <w:r w:rsidRPr="00D21B21">
            <w:rPr>
              <w:rStyle w:val="PlaceholderText"/>
            </w:rPr>
            <w:t>Click or tap to enter a date.</w:t>
          </w:r>
        </w:p>
      </w:docPartBody>
    </w:docPart>
    <w:docPart>
      <w:docPartPr>
        <w:name w:val="4F194EAEEEAB47759CFF318B6D86A2B2"/>
        <w:category>
          <w:name w:val="General"/>
          <w:gallery w:val="placeholder"/>
        </w:category>
        <w:types>
          <w:type w:val="bbPlcHdr"/>
        </w:types>
        <w:behaviors>
          <w:behavior w:val="content"/>
        </w:behaviors>
        <w:guid w:val="{46B73028-2F29-4851-ACB6-9094C07CEB44}"/>
      </w:docPartPr>
      <w:docPartBody>
        <w:p w:rsidR="00096D1F" w:rsidRDefault="00096D1F">
          <w:pPr>
            <w:pStyle w:val="4F194EAEEEAB47759CFF318B6D86A2B2"/>
          </w:pPr>
          <w:r w:rsidRPr="00D21B21">
            <w:rPr>
              <w:rStyle w:val="PlaceholderText"/>
            </w:rPr>
            <w:t>Click or tap to enter a date.</w:t>
          </w:r>
        </w:p>
      </w:docPartBody>
    </w:docPart>
    <w:docPart>
      <w:docPartPr>
        <w:name w:val="BFC69C35A5BA41A5B8AAED4C0BF93B4E"/>
        <w:category>
          <w:name w:val="General"/>
          <w:gallery w:val="placeholder"/>
        </w:category>
        <w:types>
          <w:type w:val="bbPlcHdr"/>
        </w:types>
        <w:behaviors>
          <w:behavior w:val="content"/>
        </w:behaviors>
        <w:guid w:val="{F62AA6BA-EF99-485D-B2B8-F189B80B42E9}"/>
      </w:docPartPr>
      <w:docPartBody>
        <w:p w:rsidR="00096D1F" w:rsidRDefault="00096D1F">
          <w:pPr>
            <w:pStyle w:val="BFC69C35A5BA41A5B8AAED4C0BF93B4E"/>
          </w:pPr>
          <w:r>
            <w:rPr>
              <w:rStyle w:val="PlaceholderText"/>
            </w:rPr>
            <w:t>Please insert the p</w:t>
          </w:r>
          <w:r w:rsidRPr="00C33F19">
            <w:rPr>
              <w:rStyle w:val="PlaceholderText"/>
            </w:rPr>
            <w:t>urpose of the role</w:t>
          </w:r>
          <w:r>
            <w:rPr>
              <w:rStyle w:val="PlaceholderText"/>
            </w:rPr>
            <w:t>. This section should be detailed and around 2 to 4 paragraphs.</w:t>
          </w:r>
        </w:p>
      </w:docPartBody>
    </w:docPart>
    <w:docPart>
      <w:docPartPr>
        <w:name w:val="5B0E2341291B462C9C74628EE5A9EAC4"/>
        <w:category>
          <w:name w:val="General"/>
          <w:gallery w:val="placeholder"/>
        </w:category>
        <w:types>
          <w:type w:val="bbPlcHdr"/>
        </w:types>
        <w:behaviors>
          <w:behavior w:val="content"/>
        </w:behaviors>
        <w:guid w:val="{40948247-6B55-4DF5-8B6A-240C3507A8B9}"/>
      </w:docPartPr>
      <w:docPartBody>
        <w:p w:rsidR="00096D1F" w:rsidRDefault="00096D1F">
          <w:pPr>
            <w:pStyle w:val="5B0E2341291B462C9C74628EE5A9EAC4"/>
          </w:pPr>
          <w:r>
            <w:rPr>
              <w:rStyle w:val="PlaceholderText"/>
            </w:rPr>
            <w:t>Please insert relevant qualifications / education</w:t>
          </w:r>
        </w:p>
      </w:docPartBody>
    </w:docPart>
    <w:docPart>
      <w:docPartPr>
        <w:name w:val="8C948188AEBF4A8E8C35B178071B0422"/>
        <w:category>
          <w:name w:val="General"/>
          <w:gallery w:val="placeholder"/>
        </w:category>
        <w:types>
          <w:type w:val="bbPlcHdr"/>
        </w:types>
        <w:behaviors>
          <w:behavior w:val="content"/>
        </w:behaviors>
        <w:guid w:val="{7461AAEF-F2FF-4FE4-AA1B-C58F7A77F594}"/>
      </w:docPartPr>
      <w:docPartBody>
        <w:p w:rsidR="00096D1F" w:rsidRDefault="00096D1F">
          <w:pPr>
            <w:pStyle w:val="8C948188AEBF4A8E8C35B178071B0422"/>
          </w:pPr>
          <w:r>
            <w:rPr>
              <w:rStyle w:val="PlaceholderText"/>
            </w:rPr>
            <w:t>Please insert relevant qualifications / education required for the role</w:t>
          </w:r>
        </w:p>
      </w:docPartBody>
    </w:docPart>
    <w:docPart>
      <w:docPartPr>
        <w:name w:val="1D8B2C7FAB50454D93E1064392273573"/>
        <w:category>
          <w:name w:val="General"/>
          <w:gallery w:val="placeholder"/>
        </w:category>
        <w:types>
          <w:type w:val="bbPlcHdr"/>
        </w:types>
        <w:behaviors>
          <w:behavior w:val="content"/>
        </w:behaviors>
        <w:guid w:val="{E29433C7-DAC1-4B54-8F8D-F07CA9AC2B9E}"/>
      </w:docPartPr>
      <w:docPartBody>
        <w:p w:rsidR="00096D1F" w:rsidRDefault="00096D1F">
          <w:pPr>
            <w:pStyle w:val="1D8B2C7FAB50454D93E1064392273573"/>
          </w:pPr>
          <w:r w:rsidRPr="003D3A24">
            <w:rPr>
              <w:color w:val="808080" w:themeColor="background1" w:themeShade="80"/>
            </w:rPr>
            <w:t>Selec</w:t>
          </w:r>
          <w:r>
            <w:rPr>
              <w:color w:val="808080" w:themeColor="background1" w:themeShade="80"/>
            </w:rPr>
            <w:t>t</w:t>
          </w:r>
        </w:p>
      </w:docPartBody>
    </w:docPart>
    <w:docPart>
      <w:docPartPr>
        <w:name w:val="D3CF04E1D1524C2CBCF24466F94D42F6"/>
        <w:category>
          <w:name w:val="General"/>
          <w:gallery w:val="placeholder"/>
        </w:category>
        <w:types>
          <w:type w:val="bbPlcHdr"/>
        </w:types>
        <w:behaviors>
          <w:behavior w:val="content"/>
        </w:behaviors>
        <w:guid w:val="{0CC36999-0B94-40BD-93E8-3E7420C46488}"/>
      </w:docPartPr>
      <w:docPartBody>
        <w:p w:rsidR="00096D1F" w:rsidRDefault="00096D1F">
          <w:pPr>
            <w:pStyle w:val="D3CF04E1D1524C2CBCF24466F94D42F6"/>
          </w:pPr>
          <w:r w:rsidRPr="003D3A24">
            <w:rPr>
              <w:color w:val="808080" w:themeColor="background1" w:themeShade="80"/>
            </w:rPr>
            <w:t>Selec</w:t>
          </w:r>
          <w:r>
            <w:rPr>
              <w:color w:val="808080" w:themeColor="background1" w:themeShade="80"/>
            </w:rPr>
            <w:t>t</w:t>
          </w:r>
        </w:p>
      </w:docPartBody>
    </w:docPart>
    <w:docPart>
      <w:docPartPr>
        <w:name w:val="43C58F59AD8247AAAE0A034DAE2AB7A1"/>
        <w:category>
          <w:name w:val="General"/>
          <w:gallery w:val="placeholder"/>
        </w:category>
        <w:types>
          <w:type w:val="bbPlcHdr"/>
        </w:types>
        <w:behaviors>
          <w:behavior w:val="content"/>
        </w:behaviors>
        <w:guid w:val="{A0AF4186-FC62-4BF1-9C22-7E799DF2EC68}"/>
      </w:docPartPr>
      <w:docPartBody>
        <w:p w:rsidR="00096D1F" w:rsidRDefault="00096D1F">
          <w:pPr>
            <w:pStyle w:val="43C58F59AD8247AAAE0A034DAE2AB7A1"/>
          </w:pPr>
          <w:r>
            <w:rPr>
              <w:rStyle w:val="PlaceholderText"/>
            </w:rPr>
            <w:t>Please insert relevant qualifications / education required for the role</w:t>
          </w:r>
        </w:p>
      </w:docPartBody>
    </w:docPart>
    <w:docPart>
      <w:docPartPr>
        <w:name w:val="7B32D6ADD51948AD8E6A7193D90A9E4C"/>
        <w:category>
          <w:name w:val="General"/>
          <w:gallery w:val="placeholder"/>
        </w:category>
        <w:types>
          <w:type w:val="bbPlcHdr"/>
        </w:types>
        <w:behaviors>
          <w:behavior w:val="content"/>
        </w:behaviors>
        <w:guid w:val="{FFA1D9EB-7FFC-45FA-ABCF-CDB27C68FCA0}"/>
      </w:docPartPr>
      <w:docPartBody>
        <w:p w:rsidR="00096D1F" w:rsidRDefault="00096D1F">
          <w:pPr>
            <w:pStyle w:val="7B32D6ADD51948AD8E6A7193D90A9E4C"/>
          </w:pPr>
          <w:r w:rsidRPr="003D3A24">
            <w:rPr>
              <w:color w:val="808080" w:themeColor="background1" w:themeShade="80"/>
            </w:rPr>
            <w:t>Selec</w:t>
          </w:r>
          <w:r>
            <w:rPr>
              <w:color w:val="808080" w:themeColor="background1" w:themeShade="80"/>
            </w:rPr>
            <w:t>t</w:t>
          </w:r>
        </w:p>
      </w:docPartBody>
    </w:docPart>
    <w:docPart>
      <w:docPartPr>
        <w:name w:val="857308AFC72F40C3867E66E6EFDCCA4F"/>
        <w:category>
          <w:name w:val="General"/>
          <w:gallery w:val="placeholder"/>
        </w:category>
        <w:types>
          <w:type w:val="bbPlcHdr"/>
        </w:types>
        <w:behaviors>
          <w:behavior w:val="content"/>
        </w:behaviors>
        <w:guid w:val="{5AE9C4EA-B349-47FE-A2B7-1AC15ACA282C}"/>
      </w:docPartPr>
      <w:docPartBody>
        <w:p w:rsidR="00096D1F" w:rsidRDefault="00096D1F">
          <w:pPr>
            <w:pStyle w:val="857308AFC72F40C3867E66E6EFDCCA4F"/>
          </w:pPr>
          <w:r w:rsidRPr="003D3A24">
            <w:rPr>
              <w:color w:val="808080" w:themeColor="background1" w:themeShade="80"/>
            </w:rPr>
            <w:t>Selec</w:t>
          </w:r>
          <w:r>
            <w:rPr>
              <w:color w:val="808080" w:themeColor="background1" w:themeShade="80"/>
            </w:rPr>
            <w:t>t</w:t>
          </w:r>
        </w:p>
      </w:docPartBody>
    </w:docPart>
    <w:docPart>
      <w:docPartPr>
        <w:name w:val="06246D2071A941C58950750AC1C664AF"/>
        <w:category>
          <w:name w:val="General"/>
          <w:gallery w:val="placeholder"/>
        </w:category>
        <w:types>
          <w:type w:val="bbPlcHdr"/>
        </w:types>
        <w:behaviors>
          <w:behavior w:val="content"/>
        </w:behaviors>
        <w:guid w:val="{315B0206-D0B8-473A-BD4E-109BC28DEAE1}"/>
      </w:docPartPr>
      <w:docPartBody>
        <w:p w:rsidR="00096D1F" w:rsidRDefault="00096D1F">
          <w:pPr>
            <w:pStyle w:val="06246D2071A941C58950750AC1C664AF"/>
          </w:pPr>
          <w:r>
            <w:rPr>
              <w:rStyle w:val="PlaceholderText"/>
            </w:rPr>
            <w:t>Please insert relevant qualifications / education required for the role</w:t>
          </w:r>
        </w:p>
      </w:docPartBody>
    </w:docPart>
    <w:docPart>
      <w:docPartPr>
        <w:name w:val="2AC6E9F78AF2469A974B1E289CD3C53B"/>
        <w:category>
          <w:name w:val="General"/>
          <w:gallery w:val="placeholder"/>
        </w:category>
        <w:types>
          <w:type w:val="bbPlcHdr"/>
        </w:types>
        <w:behaviors>
          <w:behavior w:val="content"/>
        </w:behaviors>
        <w:guid w:val="{DDBD377D-BD0B-40B9-A014-4C160986B305}"/>
      </w:docPartPr>
      <w:docPartBody>
        <w:p w:rsidR="00096D1F" w:rsidRDefault="00096D1F">
          <w:pPr>
            <w:pStyle w:val="2AC6E9F78AF2469A974B1E289CD3C53B"/>
          </w:pPr>
          <w:r w:rsidRPr="003D3A24">
            <w:rPr>
              <w:color w:val="808080" w:themeColor="background1" w:themeShade="80"/>
            </w:rPr>
            <w:t>Selec</w:t>
          </w:r>
          <w:r>
            <w:rPr>
              <w:color w:val="808080" w:themeColor="background1" w:themeShade="80"/>
            </w:rPr>
            <w:t>t</w:t>
          </w:r>
        </w:p>
      </w:docPartBody>
    </w:docPart>
    <w:docPart>
      <w:docPartPr>
        <w:name w:val="4ED8E349DCCD481B8D26E7DBFF1583DA"/>
        <w:category>
          <w:name w:val="General"/>
          <w:gallery w:val="placeholder"/>
        </w:category>
        <w:types>
          <w:type w:val="bbPlcHdr"/>
        </w:types>
        <w:behaviors>
          <w:behavior w:val="content"/>
        </w:behaviors>
        <w:guid w:val="{AE13F1D6-58F9-4BE5-8CD3-694E6EC77AC5}"/>
      </w:docPartPr>
      <w:docPartBody>
        <w:p w:rsidR="00096D1F" w:rsidRDefault="00096D1F">
          <w:pPr>
            <w:pStyle w:val="4ED8E349DCCD481B8D26E7DBFF1583DA"/>
          </w:pPr>
          <w:r w:rsidRPr="003D3A24">
            <w:rPr>
              <w:color w:val="808080" w:themeColor="background1" w:themeShade="80"/>
            </w:rPr>
            <w:t>Selec</w:t>
          </w:r>
          <w:r>
            <w:rPr>
              <w:color w:val="808080" w:themeColor="background1" w:themeShade="80"/>
            </w:rPr>
            <w:t>t</w:t>
          </w:r>
        </w:p>
      </w:docPartBody>
    </w:docPart>
    <w:docPart>
      <w:docPartPr>
        <w:name w:val="CB0F171BB6674F0C981A94D302D70E7A"/>
        <w:category>
          <w:name w:val="General"/>
          <w:gallery w:val="placeholder"/>
        </w:category>
        <w:types>
          <w:type w:val="bbPlcHdr"/>
        </w:types>
        <w:behaviors>
          <w:behavior w:val="content"/>
        </w:behaviors>
        <w:guid w:val="{ED92A629-3F6F-4AA9-B1A0-C49588B7B093}"/>
      </w:docPartPr>
      <w:docPartBody>
        <w:p w:rsidR="00096D1F" w:rsidRDefault="00096D1F">
          <w:pPr>
            <w:pStyle w:val="CB0F171BB6674F0C981A94D302D70E7A"/>
          </w:pPr>
          <w:r>
            <w:rPr>
              <w:rStyle w:val="PlaceholderText"/>
            </w:rPr>
            <w:t>Please insert relevant experience required for the role</w:t>
          </w:r>
        </w:p>
      </w:docPartBody>
    </w:docPart>
    <w:docPart>
      <w:docPartPr>
        <w:name w:val="3E95695B7ACC4279AEE20F58BE29EC01"/>
        <w:category>
          <w:name w:val="General"/>
          <w:gallery w:val="placeholder"/>
        </w:category>
        <w:types>
          <w:type w:val="bbPlcHdr"/>
        </w:types>
        <w:behaviors>
          <w:behavior w:val="content"/>
        </w:behaviors>
        <w:guid w:val="{19A6B0C5-28A5-417A-B802-BC7A41FA45D5}"/>
      </w:docPartPr>
      <w:docPartBody>
        <w:p w:rsidR="00096D1F" w:rsidRDefault="00096D1F">
          <w:pPr>
            <w:pStyle w:val="3E95695B7ACC4279AEE20F58BE29EC01"/>
          </w:pPr>
          <w:r w:rsidRPr="003D3A24">
            <w:rPr>
              <w:color w:val="808080" w:themeColor="background1" w:themeShade="80"/>
            </w:rPr>
            <w:t>Selec</w:t>
          </w:r>
          <w:r>
            <w:rPr>
              <w:color w:val="808080" w:themeColor="background1" w:themeShade="80"/>
            </w:rPr>
            <w:t>t</w:t>
          </w:r>
        </w:p>
      </w:docPartBody>
    </w:docPart>
    <w:docPart>
      <w:docPartPr>
        <w:name w:val="37EC0899C8984F8B84515035FC2BA3C8"/>
        <w:category>
          <w:name w:val="General"/>
          <w:gallery w:val="placeholder"/>
        </w:category>
        <w:types>
          <w:type w:val="bbPlcHdr"/>
        </w:types>
        <w:behaviors>
          <w:behavior w:val="content"/>
        </w:behaviors>
        <w:guid w:val="{AA6B7B1D-9F21-4050-8679-DB46E31EFBBC}"/>
      </w:docPartPr>
      <w:docPartBody>
        <w:p w:rsidR="00096D1F" w:rsidRDefault="00096D1F">
          <w:pPr>
            <w:pStyle w:val="37EC0899C8984F8B84515035FC2BA3C8"/>
          </w:pPr>
          <w:r w:rsidRPr="003D3A24">
            <w:rPr>
              <w:color w:val="808080" w:themeColor="background1" w:themeShade="80"/>
            </w:rPr>
            <w:t>Selec</w:t>
          </w:r>
          <w:r>
            <w:rPr>
              <w:color w:val="808080" w:themeColor="background1" w:themeShade="80"/>
            </w:rPr>
            <w:t>t</w:t>
          </w:r>
        </w:p>
      </w:docPartBody>
    </w:docPart>
    <w:docPart>
      <w:docPartPr>
        <w:name w:val="579EA0AA4AEC4E5DA4EB4B14F82B2680"/>
        <w:category>
          <w:name w:val="General"/>
          <w:gallery w:val="placeholder"/>
        </w:category>
        <w:types>
          <w:type w:val="bbPlcHdr"/>
        </w:types>
        <w:behaviors>
          <w:behavior w:val="content"/>
        </w:behaviors>
        <w:guid w:val="{D2D58C8A-61B1-4F2C-8CC9-2B13F7951A52}"/>
      </w:docPartPr>
      <w:docPartBody>
        <w:p w:rsidR="00096D1F" w:rsidRDefault="00096D1F">
          <w:pPr>
            <w:pStyle w:val="579EA0AA4AEC4E5DA4EB4B14F82B2680"/>
          </w:pPr>
          <w:r>
            <w:rPr>
              <w:rStyle w:val="PlaceholderText"/>
            </w:rPr>
            <w:t>Please insert relevant experience required for the role</w:t>
          </w:r>
        </w:p>
      </w:docPartBody>
    </w:docPart>
    <w:docPart>
      <w:docPartPr>
        <w:name w:val="810B2DDEE9A543E38AEA8EE683F29BEE"/>
        <w:category>
          <w:name w:val="General"/>
          <w:gallery w:val="placeholder"/>
        </w:category>
        <w:types>
          <w:type w:val="bbPlcHdr"/>
        </w:types>
        <w:behaviors>
          <w:behavior w:val="content"/>
        </w:behaviors>
        <w:guid w:val="{EA1CFD2D-017E-4CED-8641-836F8542E416}"/>
      </w:docPartPr>
      <w:docPartBody>
        <w:p w:rsidR="00096D1F" w:rsidRDefault="00096D1F">
          <w:pPr>
            <w:pStyle w:val="810B2DDEE9A543E38AEA8EE683F29BEE"/>
          </w:pPr>
          <w:r w:rsidRPr="003D3A24">
            <w:rPr>
              <w:color w:val="808080" w:themeColor="background1" w:themeShade="80"/>
            </w:rPr>
            <w:t>Selec</w:t>
          </w:r>
          <w:r>
            <w:rPr>
              <w:color w:val="808080" w:themeColor="background1" w:themeShade="80"/>
            </w:rPr>
            <w:t>t</w:t>
          </w:r>
        </w:p>
      </w:docPartBody>
    </w:docPart>
    <w:docPart>
      <w:docPartPr>
        <w:name w:val="0BD3B15ECDFB43AA9698274C986F9270"/>
        <w:category>
          <w:name w:val="General"/>
          <w:gallery w:val="placeholder"/>
        </w:category>
        <w:types>
          <w:type w:val="bbPlcHdr"/>
        </w:types>
        <w:behaviors>
          <w:behavior w:val="content"/>
        </w:behaviors>
        <w:guid w:val="{C057E96F-4AD6-472C-B21C-09708207B293}"/>
      </w:docPartPr>
      <w:docPartBody>
        <w:p w:rsidR="00096D1F" w:rsidRDefault="00096D1F">
          <w:pPr>
            <w:pStyle w:val="0BD3B15ECDFB43AA9698274C986F9270"/>
          </w:pPr>
          <w:r w:rsidRPr="003D3A24">
            <w:rPr>
              <w:color w:val="808080" w:themeColor="background1" w:themeShade="80"/>
            </w:rPr>
            <w:t>Selec</w:t>
          </w:r>
          <w:r>
            <w:rPr>
              <w:color w:val="808080" w:themeColor="background1" w:themeShade="80"/>
            </w:rPr>
            <w:t>t</w:t>
          </w:r>
        </w:p>
      </w:docPartBody>
    </w:docPart>
    <w:docPart>
      <w:docPartPr>
        <w:name w:val="C1799F0E3D6448A2B3F5BF84536AEA7E"/>
        <w:category>
          <w:name w:val="General"/>
          <w:gallery w:val="placeholder"/>
        </w:category>
        <w:types>
          <w:type w:val="bbPlcHdr"/>
        </w:types>
        <w:behaviors>
          <w:behavior w:val="content"/>
        </w:behaviors>
        <w:guid w:val="{B0A4ADE1-B8E0-4BED-A503-48D5E589096E}"/>
      </w:docPartPr>
      <w:docPartBody>
        <w:p w:rsidR="00096D1F" w:rsidRDefault="00096D1F">
          <w:pPr>
            <w:pStyle w:val="C1799F0E3D6448A2B3F5BF84536AEA7E"/>
          </w:pPr>
          <w:r>
            <w:rPr>
              <w:rStyle w:val="PlaceholderText"/>
            </w:rPr>
            <w:t>Please insert relevant experience required for the role</w:t>
          </w:r>
        </w:p>
      </w:docPartBody>
    </w:docPart>
    <w:docPart>
      <w:docPartPr>
        <w:name w:val="ECEC9BBBEC454282B4CA1CC014466F91"/>
        <w:category>
          <w:name w:val="General"/>
          <w:gallery w:val="placeholder"/>
        </w:category>
        <w:types>
          <w:type w:val="bbPlcHdr"/>
        </w:types>
        <w:behaviors>
          <w:behavior w:val="content"/>
        </w:behaviors>
        <w:guid w:val="{8487B0E4-1711-4FB6-BDE0-5786012BC028}"/>
      </w:docPartPr>
      <w:docPartBody>
        <w:p w:rsidR="00096D1F" w:rsidRDefault="00096D1F">
          <w:pPr>
            <w:pStyle w:val="ECEC9BBBEC454282B4CA1CC014466F91"/>
          </w:pPr>
          <w:r w:rsidRPr="003D3A24">
            <w:rPr>
              <w:color w:val="808080" w:themeColor="background1" w:themeShade="80"/>
            </w:rPr>
            <w:t>Selec</w:t>
          </w:r>
          <w:r>
            <w:rPr>
              <w:color w:val="808080" w:themeColor="background1" w:themeShade="80"/>
            </w:rPr>
            <w:t>t</w:t>
          </w:r>
        </w:p>
      </w:docPartBody>
    </w:docPart>
    <w:docPart>
      <w:docPartPr>
        <w:name w:val="2CA74BEFABF347BC8A4D1224B7514BA7"/>
        <w:category>
          <w:name w:val="General"/>
          <w:gallery w:val="placeholder"/>
        </w:category>
        <w:types>
          <w:type w:val="bbPlcHdr"/>
        </w:types>
        <w:behaviors>
          <w:behavior w:val="content"/>
        </w:behaviors>
        <w:guid w:val="{5295749A-91D3-4F00-B6AD-77B45CC0A69A}"/>
      </w:docPartPr>
      <w:docPartBody>
        <w:p w:rsidR="00096D1F" w:rsidRDefault="00096D1F">
          <w:pPr>
            <w:pStyle w:val="2CA74BEFABF347BC8A4D1224B7514BA7"/>
          </w:pPr>
          <w:r w:rsidRPr="003D3A24">
            <w:rPr>
              <w:color w:val="808080" w:themeColor="background1" w:themeShade="80"/>
            </w:rPr>
            <w:t>Selec</w:t>
          </w:r>
          <w:r>
            <w:rPr>
              <w:color w:val="808080" w:themeColor="background1" w:themeShade="80"/>
            </w:rPr>
            <w:t>t</w:t>
          </w:r>
        </w:p>
      </w:docPartBody>
    </w:docPart>
    <w:docPart>
      <w:docPartPr>
        <w:name w:val="D373B102989944BAB95509B789D70B0D"/>
        <w:category>
          <w:name w:val="General"/>
          <w:gallery w:val="placeholder"/>
        </w:category>
        <w:types>
          <w:type w:val="bbPlcHdr"/>
        </w:types>
        <w:behaviors>
          <w:behavior w:val="content"/>
        </w:behaviors>
        <w:guid w:val="{3A9E081F-97B7-43AC-9333-B3327E4E52A6}"/>
      </w:docPartPr>
      <w:docPartBody>
        <w:p w:rsidR="00096D1F" w:rsidRDefault="00096D1F">
          <w:pPr>
            <w:pStyle w:val="D373B102989944BAB95509B789D70B0D"/>
          </w:pPr>
          <w:r w:rsidRPr="003D3A24">
            <w:rPr>
              <w:color w:val="808080" w:themeColor="background1" w:themeShade="80"/>
            </w:rPr>
            <w:t>Selec</w:t>
          </w:r>
          <w:r>
            <w:rPr>
              <w:color w:val="808080" w:themeColor="background1" w:themeShade="80"/>
            </w:rPr>
            <w:t>t</w:t>
          </w:r>
        </w:p>
      </w:docPartBody>
    </w:docPart>
    <w:docPart>
      <w:docPartPr>
        <w:name w:val="BC0D70EFB2C1439DAEBD988E983876AA"/>
        <w:category>
          <w:name w:val="General"/>
          <w:gallery w:val="placeholder"/>
        </w:category>
        <w:types>
          <w:type w:val="bbPlcHdr"/>
        </w:types>
        <w:behaviors>
          <w:behavior w:val="content"/>
        </w:behaviors>
        <w:guid w:val="{272AF6FB-9B24-4971-A4CB-E97DB3540558}"/>
      </w:docPartPr>
      <w:docPartBody>
        <w:p w:rsidR="00096D1F" w:rsidRDefault="00096D1F">
          <w:pPr>
            <w:pStyle w:val="BC0D70EFB2C1439DAEBD988E983876AA"/>
          </w:pPr>
          <w:r w:rsidRPr="003D3A24">
            <w:rPr>
              <w:color w:val="808080" w:themeColor="background1" w:themeShade="80"/>
            </w:rPr>
            <w:t>Selec</w:t>
          </w:r>
          <w:r>
            <w:rPr>
              <w:color w:val="808080" w:themeColor="background1" w:themeShade="80"/>
            </w:rPr>
            <w:t>t</w:t>
          </w:r>
        </w:p>
      </w:docPartBody>
    </w:docPart>
    <w:docPart>
      <w:docPartPr>
        <w:name w:val="74C2A165C04D498A9F28726BD556230D"/>
        <w:category>
          <w:name w:val="General"/>
          <w:gallery w:val="placeholder"/>
        </w:category>
        <w:types>
          <w:type w:val="bbPlcHdr"/>
        </w:types>
        <w:behaviors>
          <w:behavior w:val="content"/>
        </w:behaviors>
        <w:guid w:val="{0D710238-E704-4732-A596-E33EEF50E0CD}"/>
      </w:docPartPr>
      <w:docPartBody>
        <w:p w:rsidR="00096D1F" w:rsidRDefault="00096D1F">
          <w:pPr>
            <w:pStyle w:val="74C2A165C04D498A9F28726BD556230D"/>
          </w:pPr>
          <w:r>
            <w:rPr>
              <w:rStyle w:val="PlaceholderText"/>
            </w:rPr>
            <w:t>Please insert relevant experience required for the role</w:t>
          </w:r>
        </w:p>
      </w:docPartBody>
    </w:docPart>
    <w:docPart>
      <w:docPartPr>
        <w:name w:val="E140D871143E4521834A32D0E2B50340"/>
        <w:category>
          <w:name w:val="General"/>
          <w:gallery w:val="placeholder"/>
        </w:category>
        <w:types>
          <w:type w:val="bbPlcHdr"/>
        </w:types>
        <w:behaviors>
          <w:behavior w:val="content"/>
        </w:behaviors>
        <w:guid w:val="{A572F453-88FD-432A-ACCA-30F5446F7BD0}"/>
      </w:docPartPr>
      <w:docPartBody>
        <w:p w:rsidR="00096D1F" w:rsidRDefault="00096D1F">
          <w:pPr>
            <w:pStyle w:val="E140D871143E4521834A32D0E2B50340"/>
          </w:pPr>
          <w:r w:rsidRPr="003D3A24">
            <w:rPr>
              <w:color w:val="808080" w:themeColor="background1" w:themeShade="80"/>
            </w:rPr>
            <w:t>Selec</w:t>
          </w:r>
          <w:r>
            <w:rPr>
              <w:color w:val="808080" w:themeColor="background1" w:themeShade="80"/>
            </w:rPr>
            <w:t>t</w:t>
          </w:r>
        </w:p>
      </w:docPartBody>
    </w:docPart>
    <w:docPart>
      <w:docPartPr>
        <w:name w:val="6EDCB439A6644088B630B4D15899C3F6"/>
        <w:category>
          <w:name w:val="General"/>
          <w:gallery w:val="placeholder"/>
        </w:category>
        <w:types>
          <w:type w:val="bbPlcHdr"/>
        </w:types>
        <w:behaviors>
          <w:behavior w:val="content"/>
        </w:behaviors>
        <w:guid w:val="{1F2D5507-0E00-4CCF-AA81-1C97D6DCAFF1}"/>
      </w:docPartPr>
      <w:docPartBody>
        <w:p w:rsidR="00096D1F" w:rsidRDefault="00096D1F">
          <w:pPr>
            <w:pStyle w:val="6EDCB439A6644088B630B4D15899C3F6"/>
          </w:pPr>
          <w:r w:rsidRPr="003D3A24">
            <w:rPr>
              <w:color w:val="808080" w:themeColor="background1" w:themeShade="80"/>
            </w:rPr>
            <w:t>Selec</w:t>
          </w:r>
          <w:r>
            <w:rPr>
              <w:color w:val="808080" w:themeColor="background1" w:themeShade="80"/>
            </w:rPr>
            <w:t>t</w:t>
          </w:r>
        </w:p>
      </w:docPartBody>
    </w:docPart>
    <w:docPart>
      <w:docPartPr>
        <w:name w:val="4D4A963CA75F43D485E76DDD52A62665"/>
        <w:category>
          <w:name w:val="General"/>
          <w:gallery w:val="placeholder"/>
        </w:category>
        <w:types>
          <w:type w:val="bbPlcHdr"/>
        </w:types>
        <w:behaviors>
          <w:behavior w:val="content"/>
        </w:behaviors>
        <w:guid w:val="{7209F59E-5840-4C0D-9123-F78FF0D5993B}"/>
      </w:docPartPr>
      <w:docPartBody>
        <w:p w:rsidR="00096D1F" w:rsidRDefault="00096D1F">
          <w:pPr>
            <w:pStyle w:val="4D4A963CA75F43D485E76DDD52A62665"/>
          </w:pPr>
          <w:r>
            <w:rPr>
              <w:rStyle w:val="PlaceholderText"/>
            </w:rPr>
            <w:t>Please insert relevant experience required for the role</w:t>
          </w:r>
        </w:p>
      </w:docPartBody>
    </w:docPart>
    <w:docPart>
      <w:docPartPr>
        <w:name w:val="3C557FFFA53E4EB9AA594BC5710A115B"/>
        <w:category>
          <w:name w:val="General"/>
          <w:gallery w:val="placeholder"/>
        </w:category>
        <w:types>
          <w:type w:val="bbPlcHdr"/>
        </w:types>
        <w:behaviors>
          <w:behavior w:val="content"/>
        </w:behaviors>
        <w:guid w:val="{14861C98-DEFC-40BE-AD61-BE7B0CDAF245}"/>
      </w:docPartPr>
      <w:docPartBody>
        <w:p w:rsidR="00096D1F" w:rsidRDefault="00096D1F">
          <w:pPr>
            <w:pStyle w:val="3C557FFFA53E4EB9AA594BC5710A115B"/>
          </w:pPr>
          <w:r w:rsidRPr="003D3A24">
            <w:rPr>
              <w:color w:val="808080" w:themeColor="background1" w:themeShade="80"/>
            </w:rPr>
            <w:t>Selec</w:t>
          </w:r>
          <w:r>
            <w:rPr>
              <w:color w:val="808080" w:themeColor="background1" w:themeShade="80"/>
            </w:rPr>
            <w:t>t</w:t>
          </w:r>
        </w:p>
      </w:docPartBody>
    </w:docPart>
    <w:docPart>
      <w:docPartPr>
        <w:name w:val="F96246E007184EA2B48AF555246E1697"/>
        <w:category>
          <w:name w:val="General"/>
          <w:gallery w:val="placeholder"/>
        </w:category>
        <w:types>
          <w:type w:val="bbPlcHdr"/>
        </w:types>
        <w:behaviors>
          <w:behavior w:val="content"/>
        </w:behaviors>
        <w:guid w:val="{99A2BC3D-9564-4232-BD6E-1447A1532524}"/>
      </w:docPartPr>
      <w:docPartBody>
        <w:p w:rsidR="00096D1F" w:rsidRDefault="00096D1F">
          <w:pPr>
            <w:pStyle w:val="F96246E007184EA2B48AF555246E1697"/>
          </w:pPr>
          <w:r w:rsidRPr="003D3A24">
            <w:rPr>
              <w:color w:val="808080" w:themeColor="background1" w:themeShade="80"/>
            </w:rPr>
            <w:t>Selec</w:t>
          </w:r>
          <w:r>
            <w:rPr>
              <w:color w:val="808080" w:themeColor="background1" w:themeShade="80"/>
            </w:rPr>
            <w:t>t</w:t>
          </w:r>
        </w:p>
      </w:docPartBody>
    </w:docPart>
    <w:docPart>
      <w:docPartPr>
        <w:name w:val="D1FB1DCDB208474BA269AFD44BE05516"/>
        <w:category>
          <w:name w:val="General"/>
          <w:gallery w:val="placeholder"/>
        </w:category>
        <w:types>
          <w:type w:val="bbPlcHdr"/>
        </w:types>
        <w:behaviors>
          <w:behavior w:val="content"/>
        </w:behaviors>
        <w:guid w:val="{21A58F0A-88F5-45FF-BE03-E622C68C993A}"/>
      </w:docPartPr>
      <w:docPartBody>
        <w:p w:rsidR="00096D1F" w:rsidRDefault="00096D1F">
          <w:pPr>
            <w:pStyle w:val="D1FB1DCDB208474BA269AFD44BE05516"/>
          </w:pPr>
          <w:r>
            <w:rPr>
              <w:rStyle w:val="PlaceholderText"/>
            </w:rPr>
            <w:t>Please insert relevant experience required for the role</w:t>
          </w:r>
        </w:p>
      </w:docPartBody>
    </w:docPart>
    <w:docPart>
      <w:docPartPr>
        <w:name w:val="6D4F0E1AFEFE4A8798D32D75B654E61A"/>
        <w:category>
          <w:name w:val="General"/>
          <w:gallery w:val="placeholder"/>
        </w:category>
        <w:types>
          <w:type w:val="bbPlcHdr"/>
        </w:types>
        <w:behaviors>
          <w:behavior w:val="content"/>
        </w:behaviors>
        <w:guid w:val="{18BC7E86-93D2-4414-8B59-E5A13BA416C7}"/>
      </w:docPartPr>
      <w:docPartBody>
        <w:p w:rsidR="00096D1F" w:rsidRDefault="00096D1F">
          <w:pPr>
            <w:pStyle w:val="6D4F0E1AFEFE4A8798D32D75B654E61A"/>
          </w:pPr>
          <w:r w:rsidRPr="003D3A24">
            <w:rPr>
              <w:color w:val="808080" w:themeColor="background1" w:themeShade="80"/>
            </w:rPr>
            <w:t>Selec</w:t>
          </w:r>
          <w:r>
            <w:rPr>
              <w:color w:val="808080" w:themeColor="background1" w:themeShade="80"/>
            </w:rPr>
            <w:t>t</w:t>
          </w:r>
        </w:p>
      </w:docPartBody>
    </w:docPart>
    <w:docPart>
      <w:docPartPr>
        <w:name w:val="FD532ED882524FEAB819DC95CDE2327F"/>
        <w:category>
          <w:name w:val="General"/>
          <w:gallery w:val="placeholder"/>
        </w:category>
        <w:types>
          <w:type w:val="bbPlcHdr"/>
        </w:types>
        <w:behaviors>
          <w:behavior w:val="content"/>
        </w:behaviors>
        <w:guid w:val="{5CF9F1FF-39B2-4355-9DB8-BE89F6858839}"/>
      </w:docPartPr>
      <w:docPartBody>
        <w:p w:rsidR="00096D1F" w:rsidRDefault="00096D1F">
          <w:pPr>
            <w:pStyle w:val="FD532ED882524FEAB819DC95CDE2327F"/>
          </w:pPr>
          <w:r w:rsidRPr="003D3A24">
            <w:rPr>
              <w:color w:val="808080" w:themeColor="background1" w:themeShade="80"/>
            </w:rPr>
            <w:t>Selec</w:t>
          </w:r>
          <w:r>
            <w:rPr>
              <w:color w:val="808080" w:themeColor="background1" w:themeShade="80"/>
            </w:rPr>
            <w:t>t</w:t>
          </w:r>
        </w:p>
      </w:docPartBody>
    </w:docPart>
    <w:docPart>
      <w:docPartPr>
        <w:name w:val="FC030EBA047D4B0AA70AC1723DABBC34"/>
        <w:category>
          <w:name w:val="General"/>
          <w:gallery w:val="placeholder"/>
        </w:category>
        <w:types>
          <w:type w:val="bbPlcHdr"/>
        </w:types>
        <w:behaviors>
          <w:behavior w:val="content"/>
        </w:behaviors>
        <w:guid w:val="{4B9F057E-D43A-44F1-8823-DF651F4E46A9}"/>
      </w:docPartPr>
      <w:docPartBody>
        <w:p w:rsidR="00096D1F" w:rsidRDefault="00096D1F">
          <w:pPr>
            <w:pStyle w:val="FC030EBA047D4B0AA70AC1723DABBC34"/>
          </w:pPr>
          <w:r>
            <w:rPr>
              <w:rStyle w:val="PlaceholderText"/>
            </w:rPr>
            <w:t>Please insert relevant experience required for the role</w:t>
          </w:r>
        </w:p>
      </w:docPartBody>
    </w:docPart>
    <w:docPart>
      <w:docPartPr>
        <w:name w:val="0FFB65825FB44F17A085A8FEB54C402A"/>
        <w:category>
          <w:name w:val="General"/>
          <w:gallery w:val="placeholder"/>
        </w:category>
        <w:types>
          <w:type w:val="bbPlcHdr"/>
        </w:types>
        <w:behaviors>
          <w:behavior w:val="content"/>
        </w:behaviors>
        <w:guid w:val="{36F64DC8-75A2-4D66-BDD7-774E322B611F}"/>
      </w:docPartPr>
      <w:docPartBody>
        <w:p w:rsidR="00096D1F" w:rsidRDefault="00096D1F">
          <w:pPr>
            <w:pStyle w:val="0FFB65825FB44F17A085A8FEB54C402A"/>
          </w:pPr>
          <w:r w:rsidRPr="003D3A24">
            <w:rPr>
              <w:color w:val="808080" w:themeColor="background1" w:themeShade="80"/>
            </w:rPr>
            <w:t>Selec</w:t>
          </w:r>
          <w:r>
            <w:rPr>
              <w:color w:val="808080" w:themeColor="background1" w:themeShade="80"/>
            </w:rPr>
            <w:t>t</w:t>
          </w:r>
        </w:p>
      </w:docPartBody>
    </w:docPart>
    <w:docPart>
      <w:docPartPr>
        <w:name w:val="A90E579016A94F3FA2FB09329A019470"/>
        <w:category>
          <w:name w:val="General"/>
          <w:gallery w:val="placeholder"/>
        </w:category>
        <w:types>
          <w:type w:val="bbPlcHdr"/>
        </w:types>
        <w:behaviors>
          <w:behavior w:val="content"/>
        </w:behaviors>
        <w:guid w:val="{F1D5C3C4-7D81-483C-ABF7-1E10E4765290}"/>
      </w:docPartPr>
      <w:docPartBody>
        <w:p w:rsidR="00096D1F" w:rsidRDefault="00096D1F">
          <w:pPr>
            <w:pStyle w:val="A90E579016A94F3FA2FB09329A019470"/>
          </w:pPr>
          <w:r w:rsidRPr="003D3A24">
            <w:rPr>
              <w:color w:val="808080" w:themeColor="background1" w:themeShade="80"/>
            </w:rPr>
            <w:t>Selec</w:t>
          </w:r>
          <w:r>
            <w:rPr>
              <w:color w:val="808080" w:themeColor="background1" w:themeShade="80"/>
            </w:rPr>
            <w:t>t</w:t>
          </w:r>
        </w:p>
      </w:docPartBody>
    </w:docPart>
    <w:docPart>
      <w:docPartPr>
        <w:name w:val="B0C7034930984EDA8C7ACBAE1A14F64E"/>
        <w:category>
          <w:name w:val="General"/>
          <w:gallery w:val="placeholder"/>
        </w:category>
        <w:types>
          <w:type w:val="bbPlcHdr"/>
        </w:types>
        <w:behaviors>
          <w:behavior w:val="content"/>
        </w:behaviors>
        <w:guid w:val="{3ECC3FAB-FBF0-4D4A-BE4C-5CD4E0DF80CC}"/>
      </w:docPartPr>
      <w:docPartBody>
        <w:p w:rsidR="00096D1F" w:rsidRDefault="00096D1F">
          <w:pPr>
            <w:pStyle w:val="B0C7034930984EDA8C7ACBAE1A14F64E"/>
          </w:pPr>
          <w:r w:rsidRPr="003D3A24">
            <w:rPr>
              <w:color w:val="808080" w:themeColor="background1" w:themeShade="80"/>
            </w:rPr>
            <w:t>Selec</w:t>
          </w:r>
          <w:r>
            <w:rPr>
              <w:color w:val="808080" w:themeColor="background1" w:themeShade="80"/>
            </w:rPr>
            <w:t>t</w:t>
          </w:r>
        </w:p>
      </w:docPartBody>
    </w:docPart>
    <w:docPart>
      <w:docPartPr>
        <w:name w:val="8B425B2F9A75403E9755034C518D75DB"/>
        <w:category>
          <w:name w:val="General"/>
          <w:gallery w:val="placeholder"/>
        </w:category>
        <w:types>
          <w:type w:val="bbPlcHdr"/>
        </w:types>
        <w:behaviors>
          <w:behavior w:val="content"/>
        </w:behaviors>
        <w:guid w:val="{699B37CF-2FB4-41A9-892A-835D4BDCEB97}"/>
      </w:docPartPr>
      <w:docPartBody>
        <w:p w:rsidR="00096D1F" w:rsidRDefault="00096D1F">
          <w:pPr>
            <w:pStyle w:val="8B425B2F9A75403E9755034C518D75DB"/>
          </w:pPr>
          <w:r w:rsidRPr="003D3A24">
            <w:rPr>
              <w:color w:val="808080" w:themeColor="background1" w:themeShade="80"/>
            </w:rPr>
            <w:t>Selec</w:t>
          </w:r>
          <w:r>
            <w:rPr>
              <w:color w:val="808080" w:themeColor="background1" w:themeShade="80"/>
            </w:rPr>
            <w:t>t</w:t>
          </w:r>
        </w:p>
      </w:docPartBody>
    </w:docPart>
    <w:docPart>
      <w:docPartPr>
        <w:name w:val="625FE542DF6043B198C984D3F6E2B533"/>
        <w:category>
          <w:name w:val="General"/>
          <w:gallery w:val="placeholder"/>
        </w:category>
        <w:types>
          <w:type w:val="bbPlcHdr"/>
        </w:types>
        <w:behaviors>
          <w:behavior w:val="content"/>
        </w:behaviors>
        <w:guid w:val="{6DDEB734-40A7-4DE6-9BC1-8B2E2C0229A4}"/>
      </w:docPartPr>
      <w:docPartBody>
        <w:p w:rsidR="00096D1F" w:rsidRDefault="00096D1F">
          <w:pPr>
            <w:pStyle w:val="625FE542DF6043B198C984D3F6E2B533"/>
          </w:pPr>
          <w:r>
            <w:rPr>
              <w:rStyle w:val="PlaceholderText"/>
            </w:rPr>
            <w:t>Please insert relevant experience required for the role</w:t>
          </w:r>
        </w:p>
      </w:docPartBody>
    </w:docPart>
    <w:docPart>
      <w:docPartPr>
        <w:name w:val="BE895B79FC5243ED8F237D825D969E0D"/>
        <w:category>
          <w:name w:val="General"/>
          <w:gallery w:val="placeholder"/>
        </w:category>
        <w:types>
          <w:type w:val="bbPlcHdr"/>
        </w:types>
        <w:behaviors>
          <w:behavior w:val="content"/>
        </w:behaviors>
        <w:guid w:val="{43B577D6-926E-446C-9893-0C079448771E}"/>
      </w:docPartPr>
      <w:docPartBody>
        <w:p w:rsidR="00096D1F" w:rsidRDefault="00096D1F">
          <w:pPr>
            <w:pStyle w:val="BE895B79FC5243ED8F237D825D969E0D"/>
          </w:pPr>
          <w:r>
            <w:rPr>
              <w:rStyle w:val="PlaceholderText"/>
            </w:rPr>
            <w:t>Please insert relevant experience required for the role</w:t>
          </w:r>
        </w:p>
      </w:docPartBody>
    </w:docPart>
    <w:docPart>
      <w:docPartPr>
        <w:name w:val="F5C7AEF6141A43819D08B14F43D6A9C7"/>
        <w:category>
          <w:name w:val="General"/>
          <w:gallery w:val="placeholder"/>
        </w:category>
        <w:types>
          <w:type w:val="bbPlcHdr"/>
        </w:types>
        <w:behaviors>
          <w:behavior w:val="content"/>
        </w:behaviors>
        <w:guid w:val="{8CA52C4C-5DB5-45EB-8B04-53C4C2517429}"/>
      </w:docPartPr>
      <w:docPartBody>
        <w:p w:rsidR="00096D1F" w:rsidRDefault="00096D1F">
          <w:pPr>
            <w:pStyle w:val="F5C7AEF6141A43819D08B14F43D6A9C7"/>
          </w:pPr>
          <w:r w:rsidRPr="003D3A24">
            <w:rPr>
              <w:color w:val="808080" w:themeColor="background1" w:themeShade="80"/>
            </w:rPr>
            <w:t>Selec</w:t>
          </w:r>
          <w:r>
            <w:rPr>
              <w:color w:val="808080" w:themeColor="background1" w:themeShade="80"/>
            </w:rPr>
            <w:t>t</w:t>
          </w:r>
        </w:p>
      </w:docPartBody>
    </w:docPart>
    <w:docPart>
      <w:docPartPr>
        <w:name w:val="6CF36994CA554644BFFF9847C0480C6F"/>
        <w:category>
          <w:name w:val="General"/>
          <w:gallery w:val="placeholder"/>
        </w:category>
        <w:types>
          <w:type w:val="bbPlcHdr"/>
        </w:types>
        <w:behaviors>
          <w:behavior w:val="content"/>
        </w:behaviors>
        <w:guid w:val="{F6A97647-4BFA-405A-9B92-314D5362D2B6}"/>
      </w:docPartPr>
      <w:docPartBody>
        <w:p w:rsidR="00096D1F" w:rsidRDefault="00096D1F">
          <w:pPr>
            <w:pStyle w:val="6CF36994CA554644BFFF9847C0480C6F"/>
          </w:pPr>
          <w:r w:rsidRPr="003D3A24">
            <w:rPr>
              <w:color w:val="808080" w:themeColor="background1" w:themeShade="80"/>
            </w:rPr>
            <w:t>Selec</w:t>
          </w:r>
          <w:r>
            <w:rPr>
              <w:color w:val="808080" w:themeColor="background1" w:themeShade="80"/>
            </w:rPr>
            <w:t>t</w:t>
          </w:r>
        </w:p>
      </w:docPartBody>
    </w:docPart>
    <w:docPart>
      <w:docPartPr>
        <w:name w:val="CAF52B9F63334AC0996BB284899DEA1C"/>
        <w:category>
          <w:name w:val="General"/>
          <w:gallery w:val="placeholder"/>
        </w:category>
        <w:types>
          <w:type w:val="bbPlcHdr"/>
        </w:types>
        <w:behaviors>
          <w:behavior w:val="content"/>
        </w:behaviors>
        <w:guid w:val="{AA8D5E7F-AB76-427E-BC6C-16BC11BB2076}"/>
      </w:docPartPr>
      <w:docPartBody>
        <w:p w:rsidR="00096D1F" w:rsidRDefault="00096D1F">
          <w:pPr>
            <w:pStyle w:val="CAF52B9F63334AC0996BB284899DEA1C"/>
          </w:pPr>
          <w:r>
            <w:rPr>
              <w:rStyle w:val="PlaceholderText"/>
            </w:rPr>
            <w:t>Please insert roles &amp; responsibilities linked to the role. This section should be detailed and around 2 to 4 paragraphs OR 5 to 10 bullet points. It can contain a mixture of paragraphs and bullet points if you prefer.</w:t>
          </w:r>
        </w:p>
      </w:docPartBody>
    </w:docPart>
    <w:docPart>
      <w:docPartPr>
        <w:name w:val="781BAC49447043198356370FF1E3D2AC"/>
        <w:category>
          <w:name w:val="General"/>
          <w:gallery w:val="placeholder"/>
        </w:category>
        <w:types>
          <w:type w:val="bbPlcHdr"/>
        </w:types>
        <w:behaviors>
          <w:behavior w:val="content"/>
        </w:behaviors>
        <w:guid w:val="{5B9925A8-4EF9-4D5F-8963-74537B01AFCB}"/>
      </w:docPartPr>
      <w:docPartBody>
        <w:p w:rsidR="00096D1F" w:rsidRDefault="00096D1F">
          <w:pPr>
            <w:pStyle w:val="781BAC49447043198356370FF1E3D2AC"/>
          </w:pPr>
          <w:r>
            <w:rPr>
              <w:rStyle w:val="PlaceholderText"/>
            </w:rPr>
            <w:t>Insert approver name here</w:t>
          </w:r>
        </w:p>
      </w:docPartBody>
    </w:docPart>
    <w:docPart>
      <w:docPartPr>
        <w:name w:val="EFEE81B7541440D9A5EE866B5CB00957"/>
        <w:category>
          <w:name w:val="General"/>
          <w:gallery w:val="placeholder"/>
        </w:category>
        <w:types>
          <w:type w:val="bbPlcHdr"/>
        </w:types>
        <w:behaviors>
          <w:behavior w:val="content"/>
        </w:behaviors>
        <w:guid w:val="{711658FA-0822-4AEB-8965-C622494642E8}"/>
      </w:docPartPr>
      <w:docPartBody>
        <w:p w:rsidR="00096D1F" w:rsidRDefault="00096D1F">
          <w:pPr>
            <w:pStyle w:val="EFEE81B7541440D9A5EE866B5CB00957"/>
          </w:pPr>
          <w:r w:rsidRPr="00B47B3D">
            <w:rPr>
              <w:lang w:bidi="en-GB"/>
            </w:rPr>
            <w:t>Date</w:t>
          </w:r>
        </w:p>
      </w:docPartBody>
    </w:docPart>
    <w:docPart>
      <w:docPartPr>
        <w:name w:val="E9D6CF113478478C823662B13870ACA4"/>
        <w:category>
          <w:name w:val="General"/>
          <w:gallery w:val="placeholder"/>
        </w:category>
        <w:types>
          <w:type w:val="bbPlcHdr"/>
        </w:types>
        <w:behaviors>
          <w:behavior w:val="content"/>
        </w:behaviors>
        <w:guid w:val="{30BAD414-9A85-4691-9588-B26F3C3D224F}"/>
      </w:docPartPr>
      <w:docPartBody>
        <w:p w:rsidR="00096D1F" w:rsidRDefault="00096D1F">
          <w:pPr>
            <w:pStyle w:val="E9D6CF113478478C823662B13870ACA4"/>
          </w:pPr>
          <w:r w:rsidRPr="0012285D">
            <w:rPr>
              <w:rStyle w:val="PlaceholderText"/>
            </w:rPr>
            <w:t>Click or tap to enter a date.</w:t>
          </w:r>
        </w:p>
      </w:docPartBody>
    </w:docPart>
    <w:docPart>
      <w:docPartPr>
        <w:name w:val="C61BEECCC1834E20B549F3AC66816450"/>
        <w:category>
          <w:name w:val="General"/>
          <w:gallery w:val="placeholder"/>
        </w:category>
        <w:types>
          <w:type w:val="bbPlcHdr"/>
        </w:types>
        <w:behaviors>
          <w:behavior w:val="content"/>
        </w:behaviors>
        <w:guid w:val="{910A4E9B-DC2A-430A-9958-9D812A4278E5}"/>
      </w:docPartPr>
      <w:docPartBody>
        <w:p w:rsidR="00096D1F" w:rsidRDefault="00096D1F">
          <w:pPr>
            <w:pStyle w:val="C61BEECCC1834E20B549F3AC66816450"/>
          </w:pPr>
          <w:r>
            <w:rPr>
              <w:rStyle w:val="PlaceholderText"/>
            </w:rPr>
            <w:t>Insert approver name here</w:t>
          </w:r>
        </w:p>
      </w:docPartBody>
    </w:docPart>
    <w:docPart>
      <w:docPartPr>
        <w:name w:val="9DCBBCB7BEF14AF2ADBBC6BF2B84C136"/>
        <w:category>
          <w:name w:val="General"/>
          <w:gallery w:val="placeholder"/>
        </w:category>
        <w:types>
          <w:type w:val="bbPlcHdr"/>
        </w:types>
        <w:behaviors>
          <w:behavior w:val="content"/>
        </w:behaviors>
        <w:guid w:val="{88F8778D-216A-4DC6-91A8-FD5E8EB45AFB}"/>
      </w:docPartPr>
      <w:docPartBody>
        <w:p w:rsidR="00096D1F" w:rsidRDefault="00096D1F">
          <w:pPr>
            <w:pStyle w:val="9DCBBCB7BEF14AF2ADBBC6BF2B84C136"/>
          </w:pPr>
          <w:r w:rsidRPr="00B47B3D">
            <w:rPr>
              <w:lang w:bidi="en-GB"/>
            </w:rPr>
            <w:t>Date</w:t>
          </w:r>
        </w:p>
      </w:docPartBody>
    </w:docPart>
    <w:docPart>
      <w:docPartPr>
        <w:name w:val="7AFE1ED554A14CEB88575A2D12971593"/>
        <w:category>
          <w:name w:val="General"/>
          <w:gallery w:val="placeholder"/>
        </w:category>
        <w:types>
          <w:type w:val="bbPlcHdr"/>
        </w:types>
        <w:behaviors>
          <w:behavior w:val="content"/>
        </w:behaviors>
        <w:guid w:val="{1871D536-2C44-4A80-A6F8-D75FA9256510}"/>
      </w:docPartPr>
      <w:docPartBody>
        <w:p w:rsidR="00096D1F" w:rsidRDefault="00096D1F">
          <w:pPr>
            <w:pStyle w:val="7AFE1ED554A14CEB88575A2D12971593"/>
          </w:pPr>
          <w:r w:rsidRPr="0012285D">
            <w:rPr>
              <w:rStyle w:val="PlaceholderText"/>
            </w:rPr>
            <w:t>Click or tap to enter a date.</w:t>
          </w:r>
        </w:p>
      </w:docPartBody>
    </w:docPart>
    <w:docPart>
      <w:docPartPr>
        <w:name w:val="726CBF5BD77B47E9870FA8017640CD49"/>
        <w:category>
          <w:name w:val="General"/>
          <w:gallery w:val="placeholder"/>
        </w:category>
        <w:types>
          <w:type w:val="bbPlcHdr"/>
        </w:types>
        <w:behaviors>
          <w:behavior w:val="content"/>
        </w:behaviors>
        <w:guid w:val="{0AD58EEC-E91F-4C6E-B921-41CDDFEF4AA5}"/>
      </w:docPartPr>
      <w:docPartBody>
        <w:p w:rsidR="00096D1F" w:rsidRDefault="00096D1F" w:rsidP="00096D1F">
          <w:pPr>
            <w:pStyle w:val="726CBF5BD77B47E9870FA8017640CD49"/>
          </w:pPr>
          <w:r>
            <w:rPr>
              <w:rStyle w:val="PlaceholderText"/>
            </w:rPr>
            <w:t>Please insert relevant knowledge and understanding required for the role</w:t>
          </w:r>
        </w:p>
      </w:docPartBody>
    </w:docPart>
    <w:docPart>
      <w:docPartPr>
        <w:name w:val="C494C9C8BBDD498E8A88DF7FE46F61D8"/>
        <w:category>
          <w:name w:val="General"/>
          <w:gallery w:val="placeholder"/>
        </w:category>
        <w:types>
          <w:type w:val="bbPlcHdr"/>
        </w:types>
        <w:behaviors>
          <w:behavior w:val="content"/>
        </w:behaviors>
        <w:guid w:val="{87358003-1BB1-4742-9B9E-1B4AE6772FB1}"/>
      </w:docPartPr>
      <w:docPartBody>
        <w:p w:rsidR="00096D1F" w:rsidRDefault="00096D1F" w:rsidP="00096D1F">
          <w:pPr>
            <w:pStyle w:val="C494C9C8BBDD498E8A88DF7FE46F61D8"/>
          </w:pPr>
          <w:r>
            <w:rPr>
              <w:rStyle w:val="PlaceholderText"/>
            </w:rPr>
            <w:t>Please insert relevant knowledge and understanding required for the role</w:t>
          </w:r>
        </w:p>
      </w:docPartBody>
    </w:docPart>
    <w:docPart>
      <w:docPartPr>
        <w:name w:val="A8346C8FBC81478B83457E2276435B9F"/>
        <w:category>
          <w:name w:val="General"/>
          <w:gallery w:val="placeholder"/>
        </w:category>
        <w:types>
          <w:type w:val="bbPlcHdr"/>
        </w:types>
        <w:behaviors>
          <w:behavior w:val="content"/>
        </w:behaviors>
        <w:guid w:val="{664B7025-9A2F-49A7-8326-1BE1527D5EB6}"/>
      </w:docPartPr>
      <w:docPartBody>
        <w:p w:rsidR="00096D1F" w:rsidRDefault="00096D1F" w:rsidP="00096D1F">
          <w:pPr>
            <w:pStyle w:val="A8346C8FBC81478B83457E2276435B9F"/>
          </w:pPr>
          <w:r>
            <w:rPr>
              <w:rStyle w:val="PlaceholderText"/>
            </w:rPr>
            <w:t>Please insert relevant knowledge and understanding required for the role</w:t>
          </w:r>
        </w:p>
      </w:docPartBody>
    </w:docPart>
    <w:docPart>
      <w:docPartPr>
        <w:name w:val="5C9A5851AAA2460A8B8A5A1EE0E1F3C9"/>
        <w:category>
          <w:name w:val="General"/>
          <w:gallery w:val="placeholder"/>
        </w:category>
        <w:types>
          <w:type w:val="bbPlcHdr"/>
        </w:types>
        <w:behaviors>
          <w:behavior w:val="content"/>
        </w:behaviors>
        <w:guid w:val="{27E5EBCB-2F83-4620-8354-63CFED69BA7D}"/>
      </w:docPartPr>
      <w:docPartBody>
        <w:p w:rsidR="00096D1F" w:rsidRDefault="00096D1F" w:rsidP="00096D1F">
          <w:pPr>
            <w:pStyle w:val="5C9A5851AAA2460A8B8A5A1EE0E1F3C9"/>
          </w:pPr>
          <w:r>
            <w:rPr>
              <w:rStyle w:val="PlaceholderText"/>
            </w:rPr>
            <w:t>Please insert relevant experience required for the role</w:t>
          </w:r>
        </w:p>
      </w:docPartBody>
    </w:docPart>
    <w:docPart>
      <w:docPartPr>
        <w:name w:val="9F00592FE9BB43D49BCBD7E72CD723D2"/>
        <w:category>
          <w:name w:val="General"/>
          <w:gallery w:val="placeholder"/>
        </w:category>
        <w:types>
          <w:type w:val="bbPlcHdr"/>
        </w:types>
        <w:behaviors>
          <w:behavior w:val="content"/>
        </w:behaviors>
        <w:guid w:val="{E1D50108-B372-45ED-BF21-A08A3C98A98F}"/>
      </w:docPartPr>
      <w:docPartBody>
        <w:p w:rsidR="00096D1F" w:rsidRDefault="00096D1F" w:rsidP="00096D1F">
          <w:pPr>
            <w:pStyle w:val="9F00592FE9BB43D49BCBD7E72CD723D2"/>
          </w:pPr>
          <w:r>
            <w:rPr>
              <w:rStyle w:val="PlaceholderText"/>
            </w:rPr>
            <w:t>Please insert relevant knowledge and understanding required for the role</w:t>
          </w:r>
        </w:p>
      </w:docPartBody>
    </w:docPart>
    <w:docPart>
      <w:docPartPr>
        <w:name w:val="79F39EA8EF5C4D7FBA25C759CF219C55"/>
        <w:category>
          <w:name w:val="General"/>
          <w:gallery w:val="placeholder"/>
        </w:category>
        <w:types>
          <w:type w:val="bbPlcHdr"/>
        </w:types>
        <w:behaviors>
          <w:behavior w:val="content"/>
        </w:behaviors>
        <w:guid w:val="{36F1CFCE-01E1-4480-A592-29098206BAC1}"/>
      </w:docPartPr>
      <w:docPartBody>
        <w:p w:rsidR="00096D1F" w:rsidRDefault="00096D1F" w:rsidP="00096D1F">
          <w:pPr>
            <w:pStyle w:val="79F39EA8EF5C4D7FBA25C759CF219C55"/>
          </w:pPr>
          <w:r w:rsidRPr="003D3A24">
            <w:rPr>
              <w:color w:val="808080" w:themeColor="background1" w:themeShade="80"/>
            </w:rPr>
            <w:t>Selec</w:t>
          </w:r>
          <w:r>
            <w:rPr>
              <w:color w:val="808080" w:themeColor="background1" w:themeShade="80"/>
            </w:rPr>
            <w:t>t</w:t>
          </w:r>
        </w:p>
      </w:docPartBody>
    </w:docPart>
    <w:docPart>
      <w:docPartPr>
        <w:name w:val="5F8D23228B014D249CE82B48D4FD400D"/>
        <w:category>
          <w:name w:val="General"/>
          <w:gallery w:val="placeholder"/>
        </w:category>
        <w:types>
          <w:type w:val="bbPlcHdr"/>
        </w:types>
        <w:behaviors>
          <w:behavior w:val="content"/>
        </w:behaviors>
        <w:guid w:val="{4E821AFB-E69B-4E61-B778-16AB28803D2A}"/>
      </w:docPartPr>
      <w:docPartBody>
        <w:p w:rsidR="00096D1F" w:rsidRDefault="00096D1F" w:rsidP="00096D1F">
          <w:pPr>
            <w:pStyle w:val="5F8D23228B014D249CE82B48D4FD400D"/>
          </w:pPr>
          <w:r w:rsidRPr="003D3A24">
            <w:rPr>
              <w:color w:val="808080" w:themeColor="background1" w:themeShade="80"/>
            </w:rPr>
            <w:t>Selec</w:t>
          </w:r>
          <w:r>
            <w:rPr>
              <w:color w:val="808080" w:themeColor="background1" w:themeShade="80"/>
            </w:rPr>
            <w:t>t</w:t>
          </w:r>
        </w:p>
      </w:docPartBody>
    </w:docPart>
    <w:docPart>
      <w:docPartPr>
        <w:name w:val="76100EC34FF9422A80B9C0248C30058F"/>
        <w:category>
          <w:name w:val="General"/>
          <w:gallery w:val="placeholder"/>
        </w:category>
        <w:types>
          <w:type w:val="bbPlcHdr"/>
        </w:types>
        <w:behaviors>
          <w:behavior w:val="content"/>
        </w:behaviors>
        <w:guid w:val="{3CE8251F-5592-460F-A65F-C1F428769BD2}"/>
      </w:docPartPr>
      <w:docPartBody>
        <w:p w:rsidR="00096D1F" w:rsidRDefault="00096D1F" w:rsidP="00096D1F">
          <w:pPr>
            <w:pStyle w:val="76100EC34FF9422A80B9C0248C30058F"/>
          </w:pPr>
          <w:r w:rsidRPr="003D3A24">
            <w:rPr>
              <w:color w:val="808080" w:themeColor="background1" w:themeShade="80"/>
            </w:rPr>
            <w:t>Selec</w:t>
          </w:r>
          <w:r>
            <w:rPr>
              <w:color w:val="808080" w:themeColor="background1" w:themeShade="80"/>
            </w:rPr>
            <w:t>t</w:t>
          </w:r>
        </w:p>
      </w:docPartBody>
    </w:docPart>
    <w:docPart>
      <w:docPartPr>
        <w:name w:val="C16F6806A8704615B1126E52D408B878"/>
        <w:category>
          <w:name w:val="General"/>
          <w:gallery w:val="placeholder"/>
        </w:category>
        <w:types>
          <w:type w:val="bbPlcHdr"/>
        </w:types>
        <w:behaviors>
          <w:behavior w:val="content"/>
        </w:behaviors>
        <w:guid w:val="{CE813A4A-62D3-475B-8952-F2F4D8A153C9}"/>
      </w:docPartPr>
      <w:docPartBody>
        <w:p w:rsidR="00096D1F" w:rsidRDefault="00096D1F" w:rsidP="00096D1F">
          <w:pPr>
            <w:pStyle w:val="C16F6806A8704615B1126E52D408B878"/>
          </w:pPr>
          <w:r w:rsidRPr="003D3A24">
            <w:rPr>
              <w:color w:val="808080" w:themeColor="background1" w:themeShade="80"/>
            </w:rPr>
            <w:t>Selec</w:t>
          </w:r>
          <w:r>
            <w:rPr>
              <w:color w:val="808080" w:themeColor="background1" w:themeShade="80"/>
            </w:rPr>
            <w:t>t</w:t>
          </w:r>
        </w:p>
      </w:docPartBody>
    </w:docPart>
    <w:docPart>
      <w:docPartPr>
        <w:name w:val="53683FF13DB342B597FCACD6A4B76FA2"/>
        <w:category>
          <w:name w:val="General"/>
          <w:gallery w:val="placeholder"/>
        </w:category>
        <w:types>
          <w:type w:val="bbPlcHdr"/>
        </w:types>
        <w:behaviors>
          <w:behavior w:val="content"/>
        </w:behaviors>
        <w:guid w:val="{7C62BEF7-F752-4695-ADD2-31961E5E2523}"/>
      </w:docPartPr>
      <w:docPartBody>
        <w:p w:rsidR="00096D1F" w:rsidRDefault="00096D1F" w:rsidP="00096D1F">
          <w:pPr>
            <w:pStyle w:val="53683FF13DB342B597FCACD6A4B76FA2"/>
          </w:pPr>
          <w:r w:rsidRPr="003D3A24">
            <w:rPr>
              <w:color w:val="808080" w:themeColor="background1" w:themeShade="80"/>
            </w:rPr>
            <w:t>Selec</w:t>
          </w:r>
          <w:r>
            <w:rPr>
              <w:color w:val="808080" w:themeColor="background1" w:themeShade="80"/>
            </w:rPr>
            <w:t>t</w:t>
          </w:r>
        </w:p>
      </w:docPartBody>
    </w:docPart>
    <w:docPart>
      <w:docPartPr>
        <w:name w:val="C23B09B5A40E44678DFFEAFF674A11F8"/>
        <w:category>
          <w:name w:val="General"/>
          <w:gallery w:val="placeholder"/>
        </w:category>
        <w:types>
          <w:type w:val="bbPlcHdr"/>
        </w:types>
        <w:behaviors>
          <w:behavior w:val="content"/>
        </w:behaviors>
        <w:guid w:val="{B6A6FD8B-FC3F-44DA-93C1-F42EC71DADF5}"/>
      </w:docPartPr>
      <w:docPartBody>
        <w:p w:rsidR="00096D1F" w:rsidRDefault="00096D1F" w:rsidP="00096D1F">
          <w:pPr>
            <w:pStyle w:val="C23B09B5A40E44678DFFEAFF674A11F8"/>
          </w:pPr>
          <w:r w:rsidRPr="003D3A24">
            <w:rPr>
              <w:color w:val="808080" w:themeColor="background1" w:themeShade="80"/>
            </w:rPr>
            <w:t>Selec</w:t>
          </w:r>
          <w:r>
            <w:rPr>
              <w:color w:val="808080" w:themeColor="background1" w:themeShade="80"/>
            </w:rPr>
            <w:t>t</w:t>
          </w:r>
        </w:p>
      </w:docPartBody>
    </w:docPart>
    <w:docPart>
      <w:docPartPr>
        <w:name w:val="8DCD006B882A4BDCA39617292D985DE3"/>
        <w:category>
          <w:name w:val="General"/>
          <w:gallery w:val="placeholder"/>
        </w:category>
        <w:types>
          <w:type w:val="bbPlcHdr"/>
        </w:types>
        <w:behaviors>
          <w:behavior w:val="content"/>
        </w:behaviors>
        <w:guid w:val="{D511B13B-FB2C-4EFD-BE72-A143586886E3}"/>
      </w:docPartPr>
      <w:docPartBody>
        <w:p w:rsidR="00096D1F" w:rsidRDefault="00096D1F" w:rsidP="00096D1F">
          <w:pPr>
            <w:pStyle w:val="8DCD006B882A4BDCA39617292D985DE3"/>
          </w:pPr>
          <w:r w:rsidRPr="003D3A24">
            <w:rPr>
              <w:color w:val="808080" w:themeColor="background1" w:themeShade="80"/>
            </w:rPr>
            <w:t>Selec</w:t>
          </w:r>
          <w:r>
            <w:rPr>
              <w:color w:val="808080" w:themeColor="background1" w:themeShade="80"/>
            </w:rPr>
            <w:t>t</w:t>
          </w:r>
        </w:p>
      </w:docPartBody>
    </w:docPart>
    <w:docPart>
      <w:docPartPr>
        <w:name w:val="6C20C0A0CE714CACAE1E4F9DDB90BA01"/>
        <w:category>
          <w:name w:val="General"/>
          <w:gallery w:val="placeholder"/>
        </w:category>
        <w:types>
          <w:type w:val="bbPlcHdr"/>
        </w:types>
        <w:behaviors>
          <w:behavior w:val="content"/>
        </w:behaviors>
        <w:guid w:val="{335FAFFD-609F-4313-AEDF-FDB94823EDB1}"/>
      </w:docPartPr>
      <w:docPartBody>
        <w:p w:rsidR="00096D1F" w:rsidRDefault="00096D1F" w:rsidP="00096D1F">
          <w:pPr>
            <w:pStyle w:val="6C20C0A0CE714CACAE1E4F9DDB90BA01"/>
          </w:pPr>
          <w:r w:rsidRPr="003D3A24">
            <w:rPr>
              <w:color w:val="808080" w:themeColor="background1" w:themeShade="80"/>
            </w:rPr>
            <w:t>Selec</w:t>
          </w:r>
          <w:r>
            <w:rPr>
              <w:color w:val="808080" w:themeColor="background1" w:themeShade="80"/>
            </w:rPr>
            <w:t>t</w:t>
          </w:r>
        </w:p>
      </w:docPartBody>
    </w:docPart>
    <w:docPart>
      <w:docPartPr>
        <w:name w:val="E8E1958CF29D41D88E5D5321518FC7F0"/>
        <w:category>
          <w:name w:val="General"/>
          <w:gallery w:val="placeholder"/>
        </w:category>
        <w:types>
          <w:type w:val="bbPlcHdr"/>
        </w:types>
        <w:behaviors>
          <w:behavior w:val="content"/>
        </w:behaviors>
        <w:guid w:val="{6FBD3A15-5ABE-45C4-A4B2-0DE5669DEE89}"/>
      </w:docPartPr>
      <w:docPartBody>
        <w:p w:rsidR="00096D1F" w:rsidRDefault="00096D1F" w:rsidP="00096D1F">
          <w:pPr>
            <w:pStyle w:val="E8E1958CF29D41D88E5D5321518FC7F0"/>
          </w:pPr>
          <w:r w:rsidRPr="003D3A24">
            <w:rPr>
              <w:color w:val="808080" w:themeColor="background1" w:themeShade="80"/>
            </w:rPr>
            <w:t>Selec</w:t>
          </w:r>
          <w:r>
            <w:rPr>
              <w:color w:val="808080" w:themeColor="background1" w:themeShade="80"/>
            </w:rPr>
            <w:t>t</w:t>
          </w:r>
        </w:p>
      </w:docPartBody>
    </w:docPart>
    <w:docPart>
      <w:docPartPr>
        <w:name w:val="0D1C52440FC14992928664625EFEEB02"/>
        <w:category>
          <w:name w:val="General"/>
          <w:gallery w:val="placeholder"/>
        </w:category>
        <w:types>
          <w:type w:val="bbPlcHdr"/>
        </w:types>
        <w:behaviors>
          <w:behavior w:val="content"/>
        </w:behaviors>
        <w:guid w:val="{D57A4119-7D06-4599-A966-B085C1274565}"/>
      </w:docPartPr>
      <w:docPartBody>
        <w:p w:rsidR="00096D1F" w:rsidRDefault="00096D1F" w:rsidP="00096D1F">
          <w:pPr>
            <w:pStyle w:val="0D1C52440FC14992928664625EFEEB02"/>
          </w:pPr>
          <w:r w:rsidRPr="003D3A24">
            <w:rPr>
              <w:color w:val="808080" w:themeColor="background1" w:themeShade="80"/>
            </w:rPr>
            <w:t>Selec</w:t>
          </w:r>
          <w:r>
            <w:rPr>
              <w:color w:val="808080" w:themeColor="background1" w:themeShade="80"/>
            </w:rPr>
            <w:t>t</w:t>
          </w:r>
        </w:p>
      </w:docPartBody>
    </w:docPart>
    <w:docPart>
      <w:docPartPr>
        <w:name w:val="A84F6F1CAFDF41BBBC0974A598B79F3F"/>
        <w:category>
          <w:name w:val="General"/>
          <w:gallery w:val="placeholder"/>
        </w:category>
        <w:types>
          <w:type w:val="bbPlcHdr"/>
        </w:types>
        <w:behaviors>
          <w:behavior w:val="content"/>
        </w:behaviors>
        <w:guid w:val="{D841FF10-A115-4682-BA4D-3C84BEBF3B6B}"/>
      </w:docPartPr>
      <w:docPartBody>
        <w:p w:rsidR="00096D1F" w:rsidRDefault="00096D1F" w:rsidP="00096D1F">
          <w:pPr>
            <w:pStyle w:val="A84F6F1CAFDF41BBBC0974A598B79F3F"/>
          </w:pPr>
          <w:r w:rsidRPr="003D3A24">
            <w:rPr>
              <w:color w:val="808080" w:themeColor="background1" w:themeShade="80"/>
            </w:rPr>
            <w:t>Selec</w:t>
          </w:r>
          <w:r>
            <w:rPr>
              <w:color w:val="808080" w:themeColor="background1" w:themeShade="80"/>
            </w:rPr>
            <w:t>t</w:t>
          </w:r>
        </w:p>
      </w:docPartBody>
    </w:docPart>
    <w:docPart>
      <w:docPartPr>
        <w:name w:val="CC6F2A0248D74FC4888828A66A73AACD"/>
        <w:category>
          <w:name w:val="General"/>
          <w:gallery w:val="placeholder"/>
        </w:category>
        <w:types>
          <w:type w:val="bbPlcHdr"/>
        </w:types>
        <w:behaviors>
          <w:behavior w:val="content"/>
        </w:behaviors>
        <w:guid w:val="{2833FF4D-47FD-4BA7-B625-DEFE1B77AC3E}"/>
      </w:docPartPr>
      <w:docPartBody>
        <w:p w:rsidR="00096D1F" w:rsidRDefault="00096D1F" w:rsidP="00096D1F">
          <w:pPr>
            <w:pStyle w:val="CC6F2A0248D74FC4888828A66A73AACD"/>
          </w:pPr>
          <w:r w:rsidRPr="003D3A24">
            <w:rPr>
              <w:color w:val="808080" w:themeColor="background1" w:themeShade="80"/>
            </w:rPr>
            <w:t>Selec</w:t>
          </w:r>
          <w:r>
            <w:rPr>
              <w:color w:val="808080" w:themeColor="background1" w:themeShade="80"/>
            </w:rPr>
            <w:t>t</w:t>
          </w:r>
        </w:p>
      </w:docPartBody>
    </w:docPart>
    <w:docPart>
      <w:docPartPr>
        <w:name w:val="1178E314238B4068A177C039D5366FA7"/>
        <w:category>
          <w:name w:val="General"/>
          <w:gallery w:val="placeholder"/>
        </w:category>
        <w:types>
          <w:type w:val="bbPlcHdr"/>
        </w:types>
        <w:behaviors>
          <w:behavior w:val="content"/>
        </w:behaviors>
        <w:guid w:val="{69699063-56C2-412A-AF1F-D7BBE1C31390}"/>
      </w:docPartPr>
      <w:docPartBody>
        <w:p w:rsidR="00096D1F" w:rsidRDefault="00096D1F" w:rsidP="00096D1F">
          <w:pPr>
            <w:pStyle w:val="1178E314238B4068A177C039D5366FA7"/>
          </w:pPr>
          <w:r w:rsidRPr="003D3A24">
            <w:rPr>
              <w:color w:val="808080" w:themeColor="background1" w:themeShade="80"/>
            </w:rPr>
            <w:t>Selec</w:t>
          </w:r>
          <w:r>
            <w:rPr>
              <w:color w:val="808080" w:themeColor="background1" w:themeShade="80"/>
            </w:rPr>
            <w:t>t</w:t>
          </w:r>
        </w:p>
      </w:docPartBody>
    </w:docPart>
    <w:docPart>
      <w:docPartPr>
        <w:name w:val="1FDC86AF1B094A66988078134CDBDFA9"/>
        <w:category>
          <w:name w:val="General"/>
          <w:gallery w:val="placeholder"/>
        </w:category>
        <w:types>
          <w:type w:val="bbPlcHdr"/>
        </w:types>
        <w:behaviors>
          <w:behavior w:val="content"/>
        </w:behaviors>
        <w:guid w:val="{1E6853AD-8B76-42DD-A240-9EFCA8EB3FFC}"/>
      </w:docPartPr>
      <w:docPartBody>
        <w:p w:rsidR="00096D1F" w:rsidRDefault="00096D1F" w:rsidP="00096D1F">
          <w:pPr>
            <w:pStyle w:val="1FDC86AF1B094A66988078134CDBDFA9"/>
          </w:pPr>
          <w:r w:rsidRPr="003D3A24">
            <w:rPr>
              <w:color w:val="808080" w:themeColor="background1" w:themeShade="80"/>
            </w:rPr>
            <w:t>Selec</w:t>
          </w:r>
          <w:r>
            <w:rPr>
              <w:color w:val="808080" w:themeColor="background1" w:themeShade="80"/>
            </w:rPr>
            <w:t>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D1F"/>
    <w:rsid w:val="00096D1F"/>
    <w:rsid w:val="002D724E"/>
    <w:rsid w:val="004709C8"/>
    <w:rsid w:val="00BC4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40F0"/>
    <w:rPr>
      <w:color w:val="808080"/>
    </w:rPr>
  </w:style>
  <w:style w:type="paragraph" w:customStyle="1" w:styleId="A55A0A6D39AB4B34A0330BA08927D5DF">
    <w:name w:val="A55A0A6D39AB4B34A0330BA08927D5DF"/>
  </w:style>
  <w:style w:type="paragraph" w:customStyle="1" w:styleId="19120960FAB440B7827EFD16A0BFD457">
    <w:name w:val="19120960FAB440B7827EFD16A0BFD457"/>
  </w:style>
  <w:style w:type="paragraph" w:customStyle="1" w:styleId="887D7C649F9F435C939B23AEF85B2A0C">
    <w:name w:val="887D7C649F9F435C939B23AEF85B2A0C"/>
  </w:style>
  <w:style w:type="paragraph" w:customStyle="1" w:styleId="D68C6AB6C54845D0A07CA89C235E8F9D">
    <w:name w:val="D68C6AB6C54845D0A07CA89C235E8F9D"/>
  </w:style>
  <w:style w:type="paragraph" w:customStyle="1" w:styleId="9E22D51E5CB84164B4319A25FC18D573">
    <w:name w:val="9E22D51E5CB84164B4319A25FC18D573"/>
  </w:style>
  <w:style w:type="paragraph" w:customStyle="1" w:styleId="9604A3FAB62649D19ED4AE0D6D7B5039">
    <w:name w:val="9604A3FAB62649D19ED4AE0D6D7B5039"/>
  </w:style>
  <w:style w:type="paragraph" w:customStyle="1" w:styleId="1EB6E45953EE4374A79A357CE9C20BD2">
    <w:name w:val="1EB6E45953EE4374A79A357CE9C20BD2"/>
  </w:style>
  <w:style w:type="paragraph" w:customStyle="1" w:styleId="6E44C81E70204A158B9C0E946B976348">
    <w:name w:val="6E44C81E70204A158B9C0E946B976348"/>
  </w:style>
  <w:style w:type="paragraph" w:customStyle="1" w:styleId="794AFC951161431C9615796242032D7E">
    <w:name w:val="794AFC951161431C9615796242032D7E"/>
  </w:style>
  <w:style w:type="paragraph" w:customStyle="1" w:styleId="F6FC8C7340044E0B93F406B2ED97DAC7">
    <w:name w:val="F6FC8C7340044E0B93F406B2ED97DAC7"/>
  </w:style>
  <w:style w:type="paragraph" w:customStyle="1" w:styleId="B13ADF2B37EB47D4ACA560A92008CBC8">
    <w:name w:val="B13ADF2B37EB47D4ACA560A92008CBC8"/>
  </w:style>
  <w:style w:type="paragraph" w:customStyle="1" w:styleId="39A0C8E032974AC184C7CF8B5BBA0E5E">
    <w:name w:val="39A0C8E032974AC184C7CF8B5BBA0E5E"/>
  </w:style>
  <w:style w:type="paragraph" w:customStyle="1" w:styleId="CF8138FA11314E719AA8A52F4D8977D3">
    <w:name w:val="CF8138FA11314E719AA8A52F4D8977D3"/>
  </w:style>
  <w:style w:type="paragraph" w:customStyle="1" w:styleId="EDA439197E5A4FBE992642BFE5DB1A08">
    <w:name w:val="EDA439197E5A4FBE992642BFE5DB1A08"/>
  </w:style>
  <w:style w:type="paragraph" w:customStyle="1" w:styleId="4434ADECF9D2441FBF9537E69F4079E0">
    <w:name w:val="4434ADECF9D2441FBF9537E69F4079E0"/>
  </w:style>
  <w:style w:type="paragraph" w:customStyle="1" w:styleId="486CA3E8E59147B89D60A7BC239A4571">
    <w:name w:val="486CA3E8E59147B89D60A7BC239A4571"/>
  </w:style>
  <w:style w:type="paragraph" w:customStyle="1" w:styleId="406A84AE6ECD403C92144B6F596C4B06">
    <w:name w:val="406A84AE6ECD403C92144B6F596C4B06"/>
  </w:style>
  <w:style w:type="paragraph" w:customStyle="1" w:styleId="455ED95DBF8E4707ABDB954A709BB433">
    <w:name w:val="455ED95DBF8E4707ABDB954A709BB433"/>
  </w:style>
  <w:style w:type="paragraph" w:customStyle="1" w:styleId="707ED540CF3C4C0581FB90E93BFD51BA">
    <w:name w:val="707ED540CF3C4C0581FB90E93BFD51BA"/>
  </w:style>
  <w:style w:type="paragraph" w:customStyle="1" w:styleId="FA27F1C8653E4AAD83B7743908B3CF4E">
    <w:name w:val="FA27F1C8653E4AAD83B7743908B3CF4E"/>
  </w:style>
  <w:style w:type="paragraph" w:customStyle="1" w:styleId="30D6DCAD91B74AE4BF1708CEEA7DD4BE">
    <w:name w:val="30D6DCAD91B74AE4BF1708CEEA7DD4BE"/>
  </w:style>
  <w:style w:type="paragraph" w:customStyle="1" w:styleId="98BA41C31FFA4C27B336E80EFF2BB5A8">
    <w:name w:val="98BA41C31FFA4C27B336E80EFF2BB5A8"/>
  </w:style>
  <w:style w:type="paragraph" w:customStyle="1" w:styleId="875F5A4752BF466480763BAE534C9F58">
    <w:name w:val="875F5A4752BF466480763BAE534C9F58"/>
  </w:style>
  <w:style w:type="paragraph" w:customStyle="1" w:styleId="4F194EAEEEAB47759CFF318B6D86A2B2">
    <w:name w:val="4F194EAEEEAB47759CFF318B6D86A2B2"/>
  </w:style>
  <w:style w:type="paragraph" w:customStyle="1" w:styleId="BFC69C35A5BA41A5B8AAED4C0BF93B4E">
    <w:name w:val="BFC69C35A5BA41A5B8AAED4C0BF93B4E"/>
  </w:style>
  <w:style w:type="paragraph" w:customStyle="1" w:styleId="5B0E2341291B462C9C74628EE5A9EAC4">
    <w:name w:val="5B0E2341291B462C9C74628EE5A9EAC4"/>
  </w:style>
  <w:style w:type="paragraph" w:customStyle="1" w:styleId="8C948188AEBF4A8E8C35B178071B0422">
    <w:name w:val="8C948188AEBF4A8E8C35B178071B0422"/>
  </w:style>
  <w:style w:type="paragraph" w:customStyle="1" w:styleId="1D8B2C7FAB50454D93E1064392273573">
    <w:name w:val="1D8B2C7FAB50454D93E1064392273573"/>
  </w:style>
  <w:style w:type="paragraph" w:customStyle="1" w:styleId="D3CF04E1D1524C2CBCF24466F94D42F6">
    <w:name w:val="D3CF04E1D1524C2CBCF24466F94D42F6"/>
  </w:style>
  <w:style w:type="paragraph" w:customStyle="1" w:styleId="43C58F59AD8247AAAE0A034DAE2AB7A1">
    <w:name w:val="43C58F59AD8247AAAE0A034DAE2AB7A1"/>
  </w:style>
  <w:style w:type="paragraph" w:customStyle="1" w:styleId="7B32D6ADD51948AD8E6A7193D90A9E4C">
    <w:name w:val="7B32D6ADD51948AD8E6A7193D90A9E4C"/>
  </w:style>
  <w:style w:type="paragraph" w:customStyle="1" w:styleId="857308AFC72F40C3867E66E6EFDCCA4F">
    <w:name w:val="857308AFC72F40C3867E66E6EFDCCA4F"/>
  </w:style>
  <w:style w:type="paragraph" w:customStyle="1" w:styleId="06246D2071A941C58950750AC1C664AF">
    <w:name w:val="06246D2071A941C58950750AC1C664AF"/>
  </w:style>
  <w:style w:type="paragraph" w:customStyle="1" w:styleId="2AC6E9F78AF2469A974B1E289CD3C53B">
    <w:name w:val="2AC6E9F78AF2469A974B1E289CD3C53B"/>
  </w:style>
  <w:style w:type="paragraph" w:customStyle="1" w:styleId="4ED8E349DCCD481B8D26E7DBFF1583DA">
    <w:name w:val="4ED8E349DCCD481B8D26E7DBFF1583DA"/>
  </w:style>
  <w:style w:type="paragraph" w:customStyle="1" w:styleId="CB0F171BB6674F0C981A94D302D70E7A">
    <w:name w:val="CB0F171BB6674F0C981A94D302D70E7A"/>
  </w:style>
  <w:style w:type="paragraph" w:customStyle="1" w:styleId="3E95695B7ACC4279AEE20F58BE29EC01">
    <w:name w:val="3E95695B7ACC4279AEE20F58BE29EC01"/>
  </w:style>
  <w:style w:type="paragraph" w:customStyle="1" w:styleId="37EC0899C8984F8B84515035FC2BA3C8">
    <w:name w:val="37EC0899C8984F8B84515035FC2BA3C8"/>
  </w:style>
  <w:style w:type="paragraph" w:customStyle="1" w:styleId="579EA0AA4AEC4E5DA4EB4B14F82B2680">
    <w:name w:val="579EA0AA4AEC4E5DA4EB4B14F82B2680"/>
  </w:style>
  <w:style w:type="paragraph" w:customStyle="1" w:styleId="810B2DDEE9A543E38AEA8EE683F29BEE">
    <w:name w:val="810B2DDEE9A543E38AEA8EE683F29BEE"/>
  </w:style>
  <w:style w:type="paragraph" w:customStyle="1" w:styleId="0BD3B15ECDFB43AA9698274C986F9270">
    <w:name w:val="0BD3B15ECDFB43AA9698274C986F9270"/>
  </w:style>
  <w:style w:type="paragraph" w:customStyle="1" w:styleId="C1799F0E3D6448A2B3F5BF84536AEA7E">
    <w:name w:val="C1799F0E3D6448A2B3F5BF84536AEA7E"/>
  </w:style>
  <w:style w:type="paragraph" w:customStyle="1" w:styleId="ECEC9BBBEC454282B4CA1CC014466F91">
    <w:name w:val="ECEC9BBBEC454282B4CA1CC014466F91"/>
  </w:style>
  <w:style w:type="paragraph" w:customStyle="1" w:styleId="2CA74BEFABF347BC8A4D1224B7514BA7">
    <w:name w:val="2CA74BEFABF347BC8A4D1224B7514BA7"/>
  </w:style>
  <w:style w:type="paragraph" w:customStyle="1" w:styleId="DE8084A882F944D2BF379AAA87418C3D">
    <w:name w:val="DE8084A882F944D2BF379AAA87418C3D"/>
    <w:rsid w:val="00BC40F0"/>
  </w:style>
  <w:style w:type="paragraph" w:customStyle="1" w:styleId="D373B102989944BAB95509B789D70B0D">
    <w:name w:val="D373B102989944BAB95509B789D70B0D"/>
  </w:style>
  <w:style w:type="paragraph" w:customStyle="1" w:styleId="BC0D70EFB2C1439DAEBD988E983876AA">
    <w:name w:val="BC0D70EFB2C1439DAEBD988E983876AA"/>
  </w:style>
  <w:style w:type="paragraph" w:customStyle="1" w:styleId="74C2A165C04D498A9F28726BD556230D">
    <w:name w:val="74C2A165C04D498A9F28726BD556230D"/>
  </w:style>
  <w:style w:type="paragraph" w:customStyle="1" w:styleId="E140D871143E4521834A32D0E2B50340">
    <w:name w:val="E140D871143E4521834A32D0E2B50340"/>
  </w:style>
  <w:style w:type="paragraph" w:customStyle="1" w:styleId="6EDCB439A6644088B630B4D15899C3F6">
    <w:name w:val="6EDCB439A6644088B630B4D15899C3F6"/>
  </w:style>
  <w:style w:type="paragraph" w:customStyle="1" w:styleId="4D4A963CA75F43D485E76DDD52A62665">
    <w:name w:val="4D4A963CA75F43D485E76DDD52A62665"/>
  </w:style>
  <w:style w:type="paragraph" w:customStyle="1" w:styleId="3C557FFFA53E4EB9AA594BC5710A115B">
    <w:name w:val="3C557FFFA53E4EB9AA594BC5710A115B"/>
  </w:style>
  <w:style w:type="paragraph" w:customStyle="1" w:styleId="F96246E007184EA2B48AF555246E1697">
    <w:name w:val="F96246E007184EA2B48AF555246E1697"/>
  </w:style>
  <w:style w:type="paragraph" w:customStyle="1" w:styleId="D1FB1DCDB208474BA269AFD44BE05516">
    <w:name w:val="D1FB1DCDB208474BA269AFD44BE05516"/>
  </w:style>
  <w:style w:type="paragraph" w:customStyle="1" w:styleId="6D4F0E1AFEFE4A8798D32D75B654E61A">
    <w:name w:val="6D4F0E1AFEFE4A8798D32D75B654E61A"/>
  </w:style>
  <w:style w:type="paragraph" w:customStyle="1" w:styleId="FD532ED882524FEAB819DC95CDE2327F">
    <w:name w:val="FD532ED882524FEAB819DC95CDE2327F"/>
  </w:style>
  <w:style w:type="paragraph" w:customStyle="1" w:styleId="FC030EBA047D4B0AA70AC1723DABBC34">
    <w:name w:val="FC030EBA047D4B0AA70AC1723DABBC34"/>
  </w:style>
  <w:style w:type="paragraph" w:customStyle="1" w:styleId="0FFB65825FB44F17A085A8FEB54C402A">
    <w:name w:val="0FFB65825FB44F17A085A8FEB54C402A"/>
  </w:style>
  <w:style w:type="paragraph" w:customStyle="1" w:styleId="A90E579016A94F3FA2FB09329A019470">
    <w:name w:val="A90E579016A94F3FA2FB09329A019470"/>
  </w:style>
  <w:style w:type="paragraph" w:customStyle="1" w:styleId="B0C7034930984EDA8C7ACBAE1A14F64E">
    <w:name w:val="B0C7034930984EDA8C7ACBAE1A14F64E"/>
  </w:style>
  <w:style w:type="paragraph" w:customStyle="1" w:styleId="8B425B2F9A75403E9755034C518D75DB">
    <w:name w:val="8B425B2F9A75403E9755034C518D75DB"/>
  </w:style>
  <w:style w:type="paragraph" w:customStyle="1" w:styleId="625FE542DF6043B198C984D3F6E2B533">
    <w:name w:val="625FE542DF6043B198C984D3F6E2B533"/>
  </w:style>
  <w:style w:type="paragraph" w:customStyle="1" w:styleId="BE895B79FC5243ED8F237D825D969E0D">
    <w:name w:val="BE895B79FC5243ED8F237D825D969E0D"/>
  </w:style>
  <w:style w:type="paragraph" w:customStyle="1" w:styleId="F5C7AEF6141A43819D08B14F43D6A9C7">
    <w:name w:val="F5C7AEF6141A43819D08B14F43D6A9C7"/>
  </w:style>
  <w:style w:type="paragraph" w:customStyle="1" w:styleId="6CF36994CA554644BFFF9847C0480C6F">
    <w:name w:val="6CF36994CA554644BFFF9847C0480C6F"/>
  </w:style>
  <w:style w:type="paragraph" w:customStyle="1" w:styleId="CAF52B9F63334AC0996BB284899DEA1C">
    <w:name w:val="CAF52B9F63334AC0996BB284899DEA1C"/>
  </w:style>
  <w:style w:type="paragraph" w:customStyle="1" w:styleId="781BAC49447043198356370FF1E3D2AC">
    <w:name w:val="781BAC49447043198356370FF1E3D2AC"/>
  </w:style>
  <w:style w:type="paragraph" w:customStyle="1" w:styleId="EFEE81B7541440D9A5EE866B5CB00957">
    <w:name w:val="EFEE81B7541440D9A5EE866B5CB00957"/>
  </w:style>
  <w:style w:type="paragraph" w:customStyle="1" w:styleId="E9D6CF113478478C823662B13870ACA4">
    <w:name w:val="E9D6CF113478478C823662B13870ACA4"/>
  </w:style>
  <w:style w:type="paragraph" w:customStyle="1" w:styleId="C61BEECCC1834E20B549F3AC66816450">
    <w:name w:val="C61BEECCC1834E20B549F3AC66816450"/>
  </w:style>
  <w:style w:type="paragraph" w:customStyle="1" w:styleId="9DCBBCB7BEF14AF2ADBBC6BF2B84C136">
    <w:name w:val="9DCBBCB7BEF14AF2ADBBC6BF2B84C136"/>
  </w:style>
  <w:style w:type="paragraph" w:customStyle="1" w:styleId="7AFE1ED554A14CEB88575A2D12971593">
    <w:name w:val="7AFE1ED554A14CEB88575A2D12971593"/>
  </w:style>
  <w:style w:type="paragraph" w:customStyle="1" w:styleId="726CBF5BD77B47E9870FA8017640CD49">
    <w:name w:val="726CBF5BD77B47E9870FA8017640CD49"/>
    <w:rsid w:val="00096D1F"/>
  </w:style>
  <w:style w:type="paragraph" w:customStyle="1" w:styleId="C494C9C8BBDD498E8A88DF7FE46F61D8">
    <w:name w:val="C494C9C8BBDD498E8A88DF7FE46F61D8"/>
    <w:rsid w:val="00096D1F"/>
  </w:style>
  <w:style w:type="paragraph" w:customStyle="1" w:styleId="A8346C8FBC81478B83457E2276435B9F">
    <w:name w:val="A8346C8FBC81478B83457E2276435B9F"/>
    <w:rsid w:val="00096D1F"/>
  </w:style>
  <w:style w:type="paragraph" w:customStyle="1" w:styleId="5C9A5851AAA2460A8B8A5A1EE0E1F3C9">
    <w:name w:val="5C9A5851AAA2460A8B8A5A1EE0E1F3C9"/>
    <w:rsid w:val="00096D1F"/>
  </w:style>
  <w:style w:type="paragraph" w:customStyle="1" w:styleId="9F00592FE9BB43D49BCBD7E72CD723D2">
    <w:name w:val="9F00592FE9BB43D49BCBD7E72CD723D2"/>
    <w:rsid w:val="00096D1F"/>
  </w:style>
  <w:style w:type="paragraph" w:customStyle="1" w:styleId="79F39EA8EF5C4D7FBA25C759CF219C55">
    <w:name w:val="79F39EA8EF5C4D7FBA25C759CF219C55"/>
    <w:rsid w:val="00096D1F"/>
  </w:style>
  <w:style w:type="paragraph" w:customStyle="1" w:styleId="5F8D23228B014D249CE82B48D4FD400D">
    <w:name w:val="5F8D23228B014D249CE82B48D4FD400D"/>
    <w:rsid w:val="00096D1F"/>
  </w:style>
  <w:style w:type="paragraph" w:customStyle="1" w:styleId="76100EC34FF9422A80B9C0248C30058F">
    <w:name w:val="76100EC34FF9422A80B9C0248C30058F"/>
    <w:rsid w:val="00096D1F"/>
  </w:style>
  <w:style w:type="paragraph" w:customStyle="1" w:styleId="C16F6806A8704615B1126E52D408B878">
    <w:name w:val="C16F6806A8704615B1126E52D408B878"/>
    <w:rsid w:val="00096D1F"/>
  </w:style>
  <w:style w:type="paragraph" w:customStyle="1" w:styleId="53683FF13DB342B597FCACD6A4B76FA2">
    <w:name w:val="53683FF13DB342B597FCACD6A4B76FA2"/>
    <w:rsid w:val="00096D1F"/>
  </w:style>
  <w:style w:type="paragraph" w:customStyle="1" w:styleId="C23B09B5A40E44678DFFEAFF674A11F8">
    <w:name w:val="C23B09B5A40E44678DFFEAFF674A11F8"/>
    <w:rsid w:val="00096D1F"/>
  </w:style>
  <w:style w:type="paragraph" w:customStyle="1" w:styleId="8DCD006B882A4BDCA39617292D985DE3">
    <w:name w:val="8DCD006B882A4BDCA39617292D985DE3"/>
    <w:rsid w:val="00096D1F"/>
  </w:style>
  <w:style w:type="paragraph" w:customStyle="1" w:styleId="6C20C0A0CE714CACAE1E4F9DDB90BA01">
    <w:name w:val="6C20C0A0CE714CACAE1E4F9DDB90BA01"/>
    <w:rsid w:val="00096D1F"/>
  </w:style>
  <w:style w:type="paragraph" w:customStyle="1" w:styleId="E8E1958CF29D41D88E5D5321518FC7F0">
    <w:name w:val="E8E1958CF29D41D88E5D5321518FC7F0"/>
    <w:rsid w:val="00096D1F"/>
  </w:style>
  <w:style w:type="paragraph" w:customStyle="1" w:styleId="0D1C52440FC14992928664625EFEEB02">
    <w:name w:val="0D1C52440FC14992928664625EFEEB02"/>
    <w:rsid w:val="00096D1F"/>
  </w:style>
  <w:style w:type="paragraph" w:customStyle="1" w:styleId="A84F6F1CAFDF41BBBC0974A598B79F3F">
    <w:name w:val="A84F6F1CAFDF41BBBC0974A598B79F3F"/>
    <w:rsid w:val="00096D1F"/>
  </w:style>
  <w:style w:type="paragraph" w:customStyle="1" w:styleId="CC6F2A0248D74FC4888828A66A73AACD">
    <w:name w:val="CC6F2A0248D74FC4888828A66A73AACD"/>
    <w:rsid w:val="00096D1F"/>
  </w:style>
  <w:style w:type="paragraph" w:customStyle="1" w:styleId="1178E314238B4068A177C039D5366FA7">
    <w:name w:val="1178E314238B4068A177C039D5366FA7"/>
    <w:rsid w:val="00096D1F"/>
  </w:style>
  <w:style w:type="paragraph" w:customStyle="1" w:styleId="1FDC86AF1B094A66988078134CDBDFA9">
    <w:name w:val="1FDC86AF1B094A66988078134CDBDFA9"/>
    <w:rsid w:val="00096D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Job Description For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Job Description</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2023 07 21 Job Description Template</Template>
  <TotalTime>7</TotalTime>
  <Pages>4</Pages>
  <Words>1026</Words>
  <Characters>6482</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Kirwan</dc:creator>
  <cp:keywords/>
  <dc:description/>
  <cp:lastModifiedBy>Hazel Fenn</cp:lastModifiedBy>
  <cp:revision>3</cp:revision>
  <cp:lastPrinted>2023-07-07T13:44:00Z</cp:lastPrinted>
  <dcterms:created xsi:type="dcterms:W3CDTF">2024-12-03T15:56:00Z</dcterms:created>
  <dcterms:modified xsi:type="dcterms:W3CDTF">2024-12-04T11:05:00Z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